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52E5F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C02C4" w:rsidRPr="00DC02C4">
        <w:rPr>
          <w:rFonts w:ascii="Arial" w:hAnsi="Arial" w:cs="Arial"/>
          <w:sz w:val="24"/>
          <w:szCs w:val="24"/>
        </w:rPr>
        <w:t>(</w:t>
      </w:r>
      <w:proofErr w:type="spellStart"/>
      <w:r w:rsidR="00DC02C4" w:rsidRPr="00DC02C4">
        <w:rPr>
          <w:rFonts w:ascii="Arial" w:hAnsi="Arial" w:cs="Arial"/>
          <w:sz w:val="24"/>
          <w:szCs w:val="24"/>
        </w:rPr>
        <w:t>t.j</w:t>
      </w:r>
      <w:proofErr w:type="spellEnd"/>
      <w:r w:rsidR="00DC02C4" w:rsidRPr="00DC02C4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C02C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02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2027 r.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02C4" w:rsidRPr="00A2540E" w:rsidTr="00FF1A6C">
        <w:tc>
          <w:tcPr>
            <w:tcW w:w="2269" w:type="dxa"/>
            <w:shd w:val="clear" w:color="auto" w:fill="auto"/>
          </w:tcPr>
          <w:p w:rsidR="00DC02C4" w:rsidRPr="00A2540E" w:rsidRDefault="00DC02C4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C02C4" w:rsidRPr="00A2540E" w:rsidRDefault="00DC02C4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C02C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FER.271.20.2026</w:t>
            </w:r>
          </w:p>
        </w:tc>
      </w:tr>
    </w:tbl>
    <w:p w:rsidR="00DC652A" w:rsidRPr="00053927" w:rsidRDefault="00DC02C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C02C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C02C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FD8" w:rsidRDefault="00627FD8" w:rsidP="00025386">
      <w:pPr>
        <w:spacing w:after="0" w:line="240" w:lineRule="auto"/>
      </w:pPr>
      <w:r>
        <w:separator/>
      </w:r>
    </w:p>
  </w:endnote>
  <w:endnote w:type="continuationSeparator" w:id="1">
    <w:p w:rsidR="00627FD8" w:rsidRDefault="00627FD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2C4" w:rsidRDefault="00DC02C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2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2E5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2C4" w:rsidRDefault="00DC02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FD8" w:rsidRDefault="00627FD8" w:rsidP="00025386">
      <w:pPr>
        <w:spacing w:after="0" w:line="240" w:lineRule="auto"/>
      </w:pPr>
      <w:r>
        <w:separator/>
      </w:r>
    </w:p>
  </w:footnote>
  <w:footnote w:type="continuationSeparator" w:id="1">
    <w:p w:rsidR="00627FD8" w:rsidRDefault="00627FD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2C4" w:rsidRDefault="00DC02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2C4" w:rsidRDefault="00DC02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02C4" w:rsidRDefault="00DC02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2C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27FD8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52E5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02C4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HP Inc.</cp:lastModifiedBy>
  <cp:revision>2</cp:revision>
  <dcterms:created xsi:type="dcterms:W3CDTF">2026-09-23T16:48:00Z</dcterms:created>
  <dcterms:modified xsi:type="dcterms:W3CDTF">2026-09-23T16:48:00Z</dcterms:modified>
</cp:coreProperties>
</file>