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8F1A0" w14:textId="431B872C" w:rsidR="00FB7F50" w:rsidRPr="002245BE" w:rsidRDefault="0052237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2237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22376">
        <w:rPr>
          <w:sz w:val="22"/>
          <w:szCs w:val="22"/>
        </w:rPr>
        <w:t>2026-09-25</w:t>
      </w:r>
    </w:p>
    <w:p w14:paraId="6D6A56B2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D6BC2E4" w14:textId="77777777" w:rsidR="00522376" w:rsidRPr="00522376" w:rsidRDefault="00522376" w:rsidP="00FB7F50">
      <w:pPr>
        <w:spacing w:after="40"/>
        <w:rPr>
          <w:b/>
          <w:bCs/>
          <w:sz w:val="22"/>
          <w:szCs w:val="22"/>
        </w:rPr>
      </w:pPr>
      <w:r w:rsidRPr="00522376">
        <w:rPr>
          <w:b/>
          <w:bCs/>
          <w:sz w:val="22"/>
          <w:szCs w:val="22"/>
        </w:rPr>
        <w:t>Akademia Górniczo - Hutnicza</w:t>
      </w:r>
    </w:p>
    <w:p w14:paraId="0BB0D769" w14:textId="77777777" w:rsidR="00522376" w:rsidRPr="00522376" w:rsidRDefault="00522376" w:rsidP="00FB7F50">
      <w:pPr>
        <w:spacing w:after="40"/>
        <w:rPr>
          <w:b/>
          <w:bCs/>
          <w:sz w:val="22"/>
          <w:szCs w:val="22"/>
        </w:rPr>
      </w:pPr>
      <w:r w:rsidRPr="00522376">
        <w:rPr>
          <w:b/>
          <w:bCs/>
          <w:sz w:val="22"/>
          <w:szCs w:val="22"/>
        </w:rPr>
        <w:t>im. Stanisława Staszica w Krakowie</w:t>
      </w:r>
    </w:p>
    <w:p w14:paraId="238CE71F" w14:textId="1A447DCF" w:rsidR="00FB7F50" w:rsidRPr="002245BE" w:rsidRDefault="00522376" w:rsidP="00FB7F50">
      <w:pPr>
        <w:spacing w:after="40"/>
        <w:rPr>
          <w:b/>
          <w:bCs/>
          <w:sz w:val="22"/>
          <w:szCs w:val="22"/>
        </w:rPr>
      </w:pPr>
      <w:r w:rsidRPr="00522376">
        <w:rPr>
          <w:b/>
          <w:bCs/>
          <w:sz w:val="22"/>
          <w:szCs w:val="22"/>
        </w:rPr>
        <w:t>Dział Zamówień Publicznych</w:t>
      </w:r>
    </w:p>
    <w:p w14:paraId="6F8B5EDC" w14:textId="3F633D13" w:rsidR="00FB7F50" w:rsidRPr="002245BE" w:rsidRDefault="00522376" w:rsidP="00FB7F50">
      <w:pPr>
        <w:rPr>
          <w:sz w:val="22"/>
          <w:szCs w:val="22"/>
        </w:rPr>
      </w:pPr>
      <w:r w:rsidRPr="0052237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22376">
        <w:rPr>
          <w:sz w:val="22"/>
          <w:szCs w:val="22"/>
        </w:rPr>
        <w:t>30</w:t>
      </w:r>
    </w:p>
    <w:p w14:paraId="50C30C84" w14:textId="5B8E19EC" w:rsidR="00FB7F50" w:rsidRPr="002245BE" w:rsidRDefault="00522376" w:rsidP="00FB7F50">
      <w:pPr>
        <w:rPr>
          <w:sz w:val="22"/>
          <w:szCs w:val="22"/>
        </w:rPr>
      </w:pPr>
      <w:r w:rsidRPr="0052237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22376">
        <w:rPr>
          <w:sz w:val="22"/>
          <w:szCs w:val="22"/>
        </w:rPr>
        <w:t>Kraków</w:t>
      </w:r>
    </w:p>
    <w:p w14:paraId="65C401B0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B819FB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22376" w:rsidRPr="00607F9B" w14:paraId="69CE79F7" w14:textId="77777777" w:rsidTr="00271767">
        <w:trPr>
          <w:trHeight w:val="638"/>
        </w:trPr>
        <w:tc>
          <w:tcPr>
            <w:tcW w:w="959" w:type="dxa"/>
          </w:tcPr>
          <w:p w14:paraId="5E78139F" w14:textId="77777777" w:rsidR="00522376" w:rsidRPr="00607F9B" w:rsidRDefault="00522376" w:rsidP="0027176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3F959DAB" w14:textId="4A19063C" w:rsidR="00522376" w:rsidRPr="00607F9B" w:rsidRDefault="00522376" w:rsidP="0027176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22376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22376">
              <w:rPr>
                <w:b/>
                <w:bCs/>
                <w:sz w:val="22"/>
                <w:szCs w:val="22"/>
              </w:rPr>
              <w:t>Dostawa infrastruktury do badań wytrzymałościowych - maszyny do pomiarów wytrzymałości dla WO - KC-DE-zp.25.250.2026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1EE9513" w14:textId="3D110CC1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22376" w14:paraId="14BAACCE" w14:textId="77777777" w:rsidTr="0027176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78D9C919" w14:textId="77777777" w:rsidR="00522376" w:rsidRPr="00D26ED6" w:rsidRDefault="00522376" w:rsidP="0027176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522376">
              <w:rPr>
                <w:b/>
                <w:sz w:val="22"/>
                <w:szCs w:val="22"/>
              </w:rPr>
              <w:t>Imprintec</w:t>
            </w:r>
            <w:proofErr w:type="spellEnd"/>
            <w:r w:rsidRPr="00522376">
              <w:rPr>
                <w:b/>
                <w:sz w:val="22"/>
                <w:szCs w:val="22"/>
              </w:rPr>
              <w:t xml:space="preserve"> GmbH</w:t>
            </w:r>
          </w:p>
          <w:p w14:paraId="5604C40F" w14:textId="77777777" w:rsidR="00522376" w:rsidRPr="009F0E5C" w:rsidRDefault="00522376" w:rsidP="00271767">
            <w:pPr>
              <w:jc w:val="both"/>
              <w:rPr>
                <w:bCs/>
                <w:sz w:val="22"/>
                <w:szCs w:val="22"/>
              </w:rPr>
            </w:pPr>
            <w:r w:rsidRPr="00522376">
              <w:rPr>
                <w:bCs/>
                <w:sz w:val="22"/>
                <w:szCs w:val="22"/>
              </w:rPr>
              <w:t>Konrad-</w:t>
            </w:r>
            <w:proofErr w:type="spellStart"/>
            <w:r w:rsidRPr="00522376">
              <w:rPr>
                <w:bCs/>
                <w:sz w:val="22"/>
                <w:szCs w:val="22"/>
              </w:rPr>
              <w:t>Zuse</w:t>
            </w:r>
            <w:proofErr w:type="spellEnd"/>
            <w:r w:rsidRPr="00522376">
              <w:rPr>
                <w:bCs/>
                <w:sz w:val="22"/>
                <w:szCs w:val="22"/>
              </w:rPr>
              <w:t xml:space="preserve"> Str.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22376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FE25695" w14:textId="77777777" w:rsidR="00522376" w:rsidRPr="009F0E5C" w:rsidRDefault="00522376" w:rsidP="00271767">
            <w:pPr>
              <w:jc w:val="both"/>
              <w:rPr>
                <w:bCs/>
                <w:sz w:val="22"/>
                <w:szCs w:val="22"/>
              </w:rPr>
            </w:pPr>
            <w:r w:rsidRPr="00522376">
              <w:rPr>
                <w:bCs/>
                <w:sz w:val="22"/>
                <w:szCs w:val="22"/>
              </w:rPr>
              <w:t>44801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522376">
              <w:rPr>
                <w:bCs/>
                <w:sz w:val="22"/>
                <w:szCs w:val="22"/>
              </w:rPr>
              <w:t>Bochum</w:t>
            </w:r>
            <w:proofErr w:type="spellEnd"/>
          </w:p>
          <w:p w14:paraId="79205184" w14:textId="77777777" w:rsidR="00522376" w:rsidRPr="00D26ED6" w:rsidRDefault="00522376" w:rsidP="0027176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7E4286A" w14:textId="77777777" w:rsidR="00522376" w:rsidRDefault="00522376" w:rsidP="0027176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22376">
              <w:rPr>
                <w:sz w:val="22"/>
                <w:szCs w:val="22"/>
              </w:rPr>
              <w:t>Dostawa infrastruktury do badań wytrzymałościowych - maszyny do pomiarów wytrzymałości dla WO - KC-DE-zp.272-585/25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6EF6744" w14:textId="77777777" w:rsidR="00522376" w:rsidRPr="00D26ED6" w:rsidRDefault="00522376" w:rsidP="0027176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22376">
              <w:rPr>
                <w:b/>
                <w:sz w:val="22"/>
                <w:szCs w:val="22"/>
              </w:rPr>
              <w:t>322 017.56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9595FBE" w14:textId="77777777" w:rsidR="00522376" w:rsidRDefault="00522376" w:rsidP="0027176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88417D4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265C416E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5E92F44F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46B361CD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6ABBCCE9" w14:textId="18A05501" w:rsidR="002B6761" w:rsidRPr="008567C7" w:rsidRDefault="0052237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237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41B105DF" w14:textId="78B7047F" w:rsidR="002B6761" w:rsidRPr="008567C7" w:rsidRDefault="0052237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2376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3F3B262F" w14:textId="20346F01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B34C1AC" w14:textId="16933E60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1F6D335" w14:textId="29CCA784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5114510" w14:textId="2B434719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293421E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22376" w:rsidRPr="008567C7" w14:paraId="2595356E" w14:textId="77777777" w:rsidTr="00271767">
        <w:tc>
          <w:tcPr>
            <w:tcW w:w="709" w:type="dxa"/>
            <w:vAlign w:val="center"/>
          </w:tcPr>
          <w:p w14:paraId="3C46EC35" w14:textId="77777777" w:rsidR="00522376" w:rsidRPr="008567C7" w:rsidRDefault="00522376" w:rsidP="002717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237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07E07F87" w14:textId="77777777" w:rsidR="00522376" w:rsidRPr="002B6761" w:rsidRDefault="00522376" w:rsidP="0027176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522376">
              <w:rPr>
                <w:rFonts w:ascii="Times New Roman" w:hAnsi="Times New Roman" w:cs="Times New Roman"/>
                <w:b/>
                <w:sz w:val="18"/>
                <w:szCs w:val="18"/>
              </w:rPr>
              <w:t>Imprintec</w:t>
            </w:r>
            <w:proofErr w:type="spellEnd"/>
            <w:r w:rsidRPr="0052237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GmbH</w:t>
            </w:r>
          </w:p>
          <w:p w14:paraId="4A892274" w14:textId="77777777" w:rsidR="00522376" w:rsidRPr="008567C7" w:rsidRDefault="00522376" w:rsidP="0027176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2376">
              <w:rPr>
                <w:rFonts w:ascii="Times New Roman" w:hAnsi="Times New Roman" w:cs="Times New Roman"/>
                <w:bCs/>
                <w:sz w:val="18"/>
                <w:szCs w:val="18"/>
              </w:rPr>
              <w:t>Konrad-</w:t>
            </w:r>
            <w:proofErr w:type="spellStart"/>
            <w:r w:rsidRPr="00522376">
              <w:rPr>
                <w:rFonts w:ascii="Times New Roman" w:hAnsi="Times New Roman" w:cs="Times New Roman"/>
                <w:bCs/>
                <w:sz w:val="18"/>
                <w:szCs w:val="18"/>
              </w:rPr>
              <w:t>Zuse</w:t>
            </w:r>
            <w:proofErr w:type="spellEnd"/>
            <w:r w:rsidRPr="0052237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Str.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22376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9FB8FC4" w14:textId="77777777" w:rsidR="00522376" w:rsidRPr="001B7815" w:rsidRDefault="00522376" w:rsidP="0027176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2376">
              <w:rPr>
                <w:rFonts w:ascii="Times New Roman" w:hAnsi="Times New Roman" w:cs="Times New Roman"/>
                <w:bCs/>
                <w:sz w:val="18"/>
                <w:szCs w:val="18"/>
              </w:rPr>
              <w:t>44801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522376">
              <w:rPr>
                <w:rFonts w:ascii="Times New Roman" w:hAnsi="Times New Roman" w:cs="Times New Roman"/>
                <w:bCs/>
                <w:sz w:val="18"/>
                <w:szCs w:val="18"/>
              </w:rPr>
              <w:t>Bochum</w:t>
            </w:r>
            <w:proofErr w:type="spellEnd"/>
          </w:p>
        </w:tc>
        <w:tc>
          <w:tcPr>
            <w:tcW w:w="1134" w:type="dxa"/>
            <w:vAlign w:val="center"/>
          </w:tcPr>
          <w:p w14:paraId="12C6FA98" w14:textId="77777777" w:rsidR="00522376" w:rsidRPr="008567C7" w:rsidRDefault="00522376" w:rsidP="002717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237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76884905" w14:textId="77777777" w:rsidR="00522376" w:rsidRPr="008567C7" w:rsidRDefault="00522376" w:rsidP="002717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237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656640AC" w14:textId="77777777" w:rsidR="00522376" w:rsidRPr="008567C7" w:rsidRDefault="00522376" w:rsidP="002717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ECBEA11" w14:textId="77777777" w:rsidR="00522376" w:rsidRPr="008567C7" w:rsidRDefault="00522376" w:rsidP="002717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FDF5104" w14:textId="77777777" w:rsidR="00522376" w:rsidRPr="008567C7" w:rsidRDefault="00522376" w:rsidP="002717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533BAD5" w14:textId="77777777" w:rsidR="00522376" w:rsidRPr="008567C7" w:rsidRDefault="00522376" w:rsidP="002717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C932F95" w14:textId="77777777" w:rsidR="00522376" w:rsidRPr="008567C7" w:rsidRDefault="00522376" w:rsidP="002717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237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14:paraId="682F8FAE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03A7F46F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D590137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26CE3E" w14:textId="77777777" w:rsidR="00B15435" w:rsidRDefault="00B15435">
      <w:r>
        <w:separator/>
      </w:r>
    </w:p>
  </w:endnote>
  <w:endnote w:type="continuationSeparator" w:id="0">
    <w:p w14:paraId="5F2F4279" w14:textId="77777777" w:rsidR="00B15435" w:rsidRDefault="00B154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C467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35F8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293ED0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FF9B1A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EA68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6EA20D" w14:textId="77777777" w:rsidR="00B15435" w:rsidRDefault="00B15435">
      <w:r>
        <w:separator/>
      </w:r>
    </w:p>
  </w:footnote>
  <w:footnote w:type="continuationSeparator" w:id="0">
    <w:p w14:paraId="0D5B92D3" w14:textId="77777777" w:rsidR="00B15435" w:rsidRDefault="00B154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80BD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AFBFC" w14:textId="77777777" w:rsidR="001A5E15" w:rsidRPr="001A5E15" w:rsidRDefault="001A5E15" w:rsidP="001A5E15">
    <w:pPr>
      <w:pStyle w:val="Nagwek"/>
    </w:pPr>
    <w:r w:rsidRPr="001A5E15">
      <w:pict w14:anchorId="7396AA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31" type="#_x0000_t75" alt="Obraz zawierający tekst, zrzut ekranu, Czcionka" style="width:429.75pt;height:42.75pt;visibility:visible;mso-wrap-style:square">
          <v:imagedata r:id="rId1" o:title="Obraz zawierający tekst, zrzut ekranu, Czcionka" croptop="8848f" cropbottom="8370f"/>
        </v:shape>
      </w:pict>
    </w:r>
  </w:p>
  <w:p w14:paraId="664C39DB" w14:textId="77777777" w:rsidR="006E3089" w:rsidRPr="001A5E15" w:rsidRDefault="006E3089" w:rsidP="001A5E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874B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7CD2"/>
    <w:rsid w:val="00005838"/>
    <w:rsid w:val="00022322"/>
    <w:rsid w:val="00042497"/>
    <w:rsid w:val="000C1E6F"/>
    <w:rsid w:val="000E4E56"/>
    <w:rsid w:val="001A1468"/>
    <w:rsid w:val="001A5E15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22376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15435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47CD2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8658B3"/>
  <w15:chartTrackingRefBased/>
  <w15:docId w15:val="{14B1DA00-56E3-42EF-BA45-4AC559AD2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2026-09-25T08:26:00Z</cp:lastPrinted>
  <dcterms:created xsi:type="dcterms:W3CDTF">2026-09-25T08:26:00Z</dcterms:created>
  <dcterms:modified xsi:type="dcterms:W3CDTF">2026-09-25T08:26:00Z</dcterms:modified>
</cp:coreProperties>
</file>