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9DF453" w14:textId="77777777" w:rsidR="00B420F5" w:rsidRDefault="00B420F5" w:rsidP="00B420F5">
      <w:pPr>
        <w:pStyle w:val="Nagwek3"/>
        <w:jc w:val="both"/>
        <w:rPr>
          <w:rFonts w:ascii="Times New Roman" w:hAnsi="Times New Roman"/>
        </w:rPr>
      </w:pPr>
      <w:r>
        <w:rPr>
          <w:rFonts w:ascii="Times New Roman" w:hAnsi="Times New Roman"/>
          <w:b w:val="0"/>
          <w:sz w:val="22"/>
          <w:szCs w:val="22"/>
        </w:rPr>
        <w:tab/>
      </w:r>
      <w:r>
        <w:rPr>
          <w:rFonts w:ascii="Times New Roman" w:hAnsi="Times New Roman"/>
          <w:b w:val="0"/>
          <w:sz w:val="22"/>
          <w:szCs w:val="22"/>
        </w:rPr>
        <w:tab/>
      </w:r>
      <w:r>
        <w:rPr>
          <w:rFonts w:ascii="Times New Roman" w:hAnsi="Times New Roman"/>
          <w:b w:val="0"/>
          <w:sz w:val="22"/>
          <w:szCs w:val="22"/>
        </w:rPr>
        <w:tab/>
      </w:r>
      <w:r>
        <w:rPr>
          <w:rFonts w:ascii="Times New Roman" w:hAnsi="Times New Roman"/>
          <w:b w:val="0"/>
          <w:sz w:val="22"/>
          <w:szCs w:val="22"/>
        </w:rPr>
        <w:tab/>
      </w:r>
      <w:r>
        <w:rPr>
          <w:rFonts w:ascii="Times New Roman" w:hAnsi="Times New Roman"/>
          <w:b w:val="0"/>
          <w:sz w:val="22"/>
          <w:szCs w:val="22"/>
        </w:rPr>
        <w:tab/>
      </w:r>
      <w:r>
        <w:rPr>
          <w:rFonts w:ascii="Times New Roman" w:hAnsi="Times New Roman"/>
          <w:b w:val="0"/>
          <w:sz w:val="22"/>
          <w:szCs w:val="22"/>
        </w:rPr>
        <w:tab/>
      </w:r>
      <w:r>
        <w:rPr>
          <w:rFonts w:ascii="Times New Roman" w:hAnsi="Times New Roman"/>
        </w:rPr>
        <w:t>Załącznik nr 1</w:t>
      </w:r>
    </w:p>
    <w:p w14:paraId="46B2D4BE" w14:textId="77777777" w:rsidR="00B420F5" w:rsidRDefault="00B420F5" w:rsidP="00B420F5">
      <w:pPr>
        <w:tabs>
          <w:tab w:val="left" w:pos="694"/>
          <w:tab w:val="right" w:pos="9000"/>
        </w:tabs>
        <w:jc w:val="both"/>
        <w:rPr>
          <w:b/>
          <w:sz w:val="30"/>
          <w:szCs w:val="30"/>
        </w:rPr>
      </w:pPr>
    </w:p>
    <w:p w14:paraId="55984687" w14:textId="77777777" w:rsidR="00B420F5" w:rsidRDefault="00B420F5" w:rsidP="00B420F5">
      <w:pPr>
        <w:tabs>
          <w:tab w:val="left" w:pos="694"/>
          <w:tab w:val="right" w:pos="9000"/>
        </w:tabs>
        <w:jc w:val="both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14:paraId="4DD6959D" w14:textId="77777777" w:rsidR="00B420F5" w:rsidRDefault="00B420F5" w:rsidP="00B420F5">
      <w:pPr>
        <w:tabs>
          <w:tab w:val="right" w:pos="9000"/>
        </w:tabs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NAZWA WYKONAWCY:……………………………………………………………………..</w:t>
      </w:r>
    </w:p>
    <w:p w14:paraId="3C368971" w14:textId="77777777" w:rsidR="00B420F5" w:rsidRDefault="00B420F5" w:rsidP="00B420F5">
      <w:pPr>
        <w:tabs>
          <w:tab w:val="right" w:pos="9000"/>
        </w:tabs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134392FD" w14:textId="77777777" w:rsidR="00B420F5" w:rsidRDefault="00B420F5" w:rsidP="00B420F5">
      <w:pPr>
        <w:tabs>
          <w:tab w:val="right" w:pos="9000"/>
        </w:tabs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ADRES:………………………………………………………………………………………….</w:t>
      </w:r>
    </w:p>
    <w:p w14:paraId="226AACB5" w14:textId="77777777" w:rsidR="00B420F5" w:rsidRDefault="00B420F5" w:rsidP="00B420F5">
      <w:pPr>
        <w:tabs>
          <w:tab w:val="right" w:pos="9000"/>
        </w:tabs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71706974" w14:textId="77777777" w:rsidR="00B420F5" w:rsidRDefault="00B420F5" w:rsidP="00B420F5">
      <w:pPr>
        <w:tabs>
          <w:tab w:val="right" w:pos="9000"/>
        </w:tabs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TEL.………………………………………………………………………………………………</w:t>
      </w:r>
    </w:p>
    <w:p w14:paraId="008A6ED8" w14:textId="77777777" w:rsidR="00B420F5" w:rsidRDefault="00B420F5" w:rsidP="00B420F5">
      <w:pPr>
        <w:tabs>
          <w:tab w:val="right" w:pos="9000"/>
        </w:tabs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FAX ……………………………………………………………………………………………..</w:t>
      </w:r>
    </w:p>
    <w:p w14:paraId="59CB16EE" w14:textId="77777777" w:rsidR="00B420F5" w:rsidRDefault="00B420F5" w:rsidP="00B420F5">
      <w:pPr>
        <w:tabs>
          <w:tab w:val="right" w:pos="9000"/>
        </w:tabs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E-MAIL…………………………………………………………………………………………..</w:t>
      </w:r>
    </w:p>
    <w:p w14:paraId="5F3B86B8" w14:textId="77777777" w:rsidR="00B420F5" w:rsidRDefault="00B420F5" w:rsidP="00B420F5">
      <w:pPr>
        <w:tabs>
          <w:tab w:val="right" w:pos="9000"/>
        </w:tabs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NIP…………………………………. REGON:……………………………………………….....</w:t>
      </w:r>
    </w:p>
    <w:p w14:paraId="09AC397B" w14:textId="77777777" w:rsidR="00B420F5" w:rsidRDefault="00B420F5" w:rsidP="00B420F5">
      <w:pPr>
        <w:tabs>
          <w:tab w:val="left" w:pos="694"/>
          <w:tab w:val="right" w:pos="9000"/>
        </w:tabs>
        <w:jc w:val="both"/>
        <w:rPr>
          <w:sz w:val="22"/>
          <w:szCs w:val="22"/>
        </w:rPr>
      </w:pPr>
      <w:r>
        <w:rPr>
          <w:sz w:val="22"/>
          <w:szCs w:val="22"/>
        </w:rPr>
        <w:t>BANK/ NR KONTA …………………………………………………………………………….</w:t>
      </w:r>
    </w:p>
    <w:p w14:paraId="2F25E818" w14:textId="77777777" w:rsidR="00B420F5" w:rsidRDefault="00B420F5" w:rsidP="00B420F5">
      <w:pPr>
        <w:spacing w:line="360" w:lineRule="auto"/>
        <w:jc w:val="both"/>
      </w:pPr>
      <w:r>
        <w:t>Do: Nazwa i siedziba Zamawiającego:</w:t>
      </w:r>
    </w:p>
    <w:p w14:paraId="5C45B456" w14:textId="77777777" w:rsidR="00B420F5" w:rsidRDefault="00B420F5" w:rsidP="00B420F5">
      <w:pPr>
        <w:ind w:right="-110"/>
        <w:jc w:val="both"/>
        <w:rPr>
          <w:b/>
        </w:rPr>
      </w:pPr>
      <w:r>
        <w:rPr>
          <w:b/>
        </w:rPr>
        <w:t>Akademia Górniczo - Hutnicza</w:t>
      </w:r>
    </w:p>
    <w:p w14:paraId="79243C5A" w14:textId="77777777" w:rsidR="00B420F5" w:rsidRDefault="00B420F5" w:rsidP="00B420F5">
      <w:pPr>
        <w:ind w:right="-110"/>
        <w:jc w:val="both"/>
        <w:rPr>
          <w:b/>
        </w:rPr>
      </w:pPr>
      <w:r>
        <w:rPr>
          <w:b/>
        </w:rPr>
        <w:t>im. Stanisława Staszica w Krakowie</w:t>
      </w:r>
    </w:p>
    <w:p w14:paraId="7E2C4539" w14:textId="77777777" w:rsidR="00B420F5" w:rsidRDefault="00B420F5" w:rsidP="00B420F5">
      <w:pPr>
        <w:ind w:right="-110"/>
        <w:jc w:val="both"/>
        <w:rPr>
          <w:b/>
        </w:rPr>
      </w:pPr>
      <w:r>
        <w:rPr>
          <w:b/>
        </w:rPr>
        <w:t xml:space="preserve">Dział Zamówień Publicznych  </w:t>
      </w:r>
    </w:p>
    <w:p w14:paraId="036897B8" w14:textId="77777777" w:rsidR="00B420F5" w:rsidRDefault="00B420F5" w:rsidP="00B420F5">
      <w:pPr>
        <w:ind w:right="-110"/>
        <w:jc w:val="both"/>
        <w:rPr>
          <w:b/>
        </w:rPr>
      </w:pPr>
      <w:r>
        <w:rPr>
          <w:b/>
        </w:rPr>
        <w:t xml:space="preserve">Al. Mickiewicza 30 </w:t>
      </w:r>
    </w:p>
    <w:p w14:paraId="5E9112A2" w14:textId="77777777" w:rsidR="00B420F5" w:rsidRDefault="00B420F5" w:rsidP="00B420F5">
      <w:pPr>
        <w:jc w:val="both"/>
        <w:rPr>
          <w:b/>
        </w:rPr>
      </w:pPr>
      <w:r>
        <w:rPr>
          <w:b/>
        </w:rPr>
        <w:t xml:space="preserve">30-059 Kraków,  </w:t>
      </w:r>
    </w:p>
    <w:p w14:paraId="7E84B1CE" w14:textId="45A44F36" w:rsidR="00B420F5" w:rsidRDefault="00B420F5" w:rsidP="00B420F5">
      <w:pPr>
        <w:widowControl w:val="0"/>
        <w:ind w:right="1"/>
        <w:jc w:val="both"/>
      </w:pPr>
      <w:r>
        <w:t xml:space="preserve">Przystępując do postępowania o udzielenie zamówienia publicznego, którego przedmiotem jest: </w:t>
      </w:r>
      <w:r w:rsidR="003F7CF0" w:rsidRPr="003F7CF0">
        <w:rPr>
          <w:b/>
        </w:rPr>
        <w:t>Dostawa zestaw</w:t>
      </w:r>
      <w:r w:rsidR="003F7CF0">
        <w:rPr>
          <w:b/>
        </w:rPr>
        <w:t>ów</w:t>
      </w:r>
      <w:r w:rsidR="003F7CF0" w:rsidRPr="003F7CF0">
        <w:rPr>
          <w:b/>
        </w:rPr>
        <w:t xml:space="preserve"> komputerow</w:t>
      </w:r>
      <w:r w:rsidR="003F7CF0">
        <w:rPr>
          <w:b/>
        </w:rPr>
        <w:t>ych</w:t>
      </w:r>
      <w:r w:rsidR="003F7CF0" w:rsidRPr="003F7CF0">
        <w:rPr>
          <w:b/>
        </w:rPr>
        <w:t xml:space="preserve"> wraz z monitorami - 30szt. Dla </w:t>
      </w:r>
      <w:proofErr w:type="spellStart"/>
      <w:r w:rsidR="003F7CF0" w:rsidRPr="003F7CF0">
        <w:rPr>
          <w:b/>
        </w:rPr>
        <w:t>WIMiR</w:t>
      </w:r>
      <w:proofErr w:type="spellEnd"/>
      <w:r>
        <w:rPr>
          <w:b/>
        </w:rPr>
        <w:t xml:space="preserve"> KC-DE-zp.25.394.2026, </w:t>
      </w:r>
      <w:r>
        <w:t>oferuję realizację przedmiotu zamówienia, zgodnie z zasadami określonymi w specyfikacji warunków zamówienia.</w:t>
      </w:r>
    </w:p>
    <w:tbl>
      <w:tblPr>
        <w:tblW w:w="9777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3"/>
        <w:gridCol w:w="2411"/>
        <w:gridCol w:w="1700"/>
        <w:gridCol w:w="709"/>
        <w:gridCol w:w="1276"/>
        <w:gridCol w:w="997"/>
        <w:gridCol w:w="710"/>
        <w:gridCol w:w="1411"/>
      </w:tblGrid>
      <w:tr w:rsidR="00B420F5" w14:paraId="45D5AB24" w14:textId="77777777" w:rsidTr="00B420F5">
        <w:trPr>
          <w:trHeight w:val="973"/>
        </w:trPr>
        <w:tc>
          <w:tcPr>
            <w:tcW w:w="5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3A62DB0" w14:textId="77777777" w:rsidR="00B420F5" w:rsidRPr="00B420F5" w:rsidRDefault="00B420F5" w:rsidP="00B420F5">
            <w:pPr>
              <w:jc w:val="both"/>
              <w:rPr>
                <w:b/>
                <w:sz w:val="20"/>
                <w:szCs w:val="20"/>
              </w:rPr>
            </w:pPr>
            <w:r w:rsidRPr="00B420F5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241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9338A88" w14:textId="77777777" w:rsidR="00B420F5" w:rsidRPr="00B420F5" w:rsidRDefault="00B420F5" w:rsidP="00B420F5">
            <w:pPr>
              <w:jc w:val="both"/>
              <w:rPr>
                <w:b/>
                <w:sz w:val="20"/>
                <w:szCs w:val="20"/>
              </w:rPr>
            </w:pPr>
            <w:r w:rsidRPr="00B420F5">
              <w:rPr>
                <w:b/>
                <w:sz w:val="20"/>
                <w:szCs w:val="20"/>
              </w:rPr>
              <w:t>Nazwa elementu</w:t>
            </w:r>
          </w:p>
          <w:p w14:paraId="29567C31" w14:textId="77777777" w:rsidR="00B420F5" w:rsidRPr="00B420F5" w:rsidRDefault="00B420F5" w:rsidP="00B420F5">
            <w:pPr>
              <w:jc w:val="both"/>
              <w:rPr>
                <w:b/>
                <w:bCs/>
                <w:sz w:val="20"/>
                <w:szCs w:val="20"/>
              </w:rPr>
            </w:pPr>
            <w:r w:rsidRPr="00B420F5">
              <w:rPr>
                <w:b/>
                <w:sz w:val="20"/>
                <w:szCs w:val="20"/>
              </w:rPr>
              <w:t>(lub usługi)</w:t>
            </w:r>
          </w:p>
        </w:tc>
        <w:tc>
          <w:tcPr>
            <w:tcW w:w="170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5E73625" w14:textId="77777777" w:rsidR="00B420F5" w:rsidRPr="00B420F5" w:rsidRDefault="00B420F5" w:rsidP="00B420F5">
            <w:pPr>
              <w:jc w:val="both"/>
              <w:rPr>
                <w:b/>
                <w:sz w:val="20"/>
                <w:szCs w:val="20"/>
              </w:rPr>
            </w:pPr>
            <w:r w:rsidRPr="00B420F5">
              <w:rPr>
                <w:b/>
                <w:sz w:val="20"/>
                <w:szCs w:val="20"/>
              </w:rPr>
              <w:t>Producent/model oferowanego urządzenia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2151B2F" w14:textId="77777777" w:rsidR="00B420F5" w:rsidRPr="00B420F5" w:rsidRDefault="00B420F5" w:rsidP="00B420F5">
            <w:pPr>
              <w:jc w:val="both"/>
              <w:rPr>
                <w:b/>
                <w:bCs/>
                <w:sz w:val="20"/>
                <w:szCs w:val="20"/>
              </w:rPr>
            </w:pPr>
            <w:r w:rsidRPr="00B420F5">
              <w:rPr>
                <w:b/>
                <w:bCs/>
                <w:sz w:val="20"/>
                <w:szCs w:val="20"/>
              </w:rPr>
              <w:t>Liczba szt.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EC0A9B9" w14:textId="77777777" w:rsidR="00B420F5" w:rsidRPr="00B420F5" w:rsidRDefault="00B420F5" w:rsidP="00B420F5">
            <w:pPr>
              <w:jc w:val="both"/>
              <w:rPr>
                <w:b/>
                <w:bCs/>
                <w:sz w:val="20"/>
                <w:szCs w:val="20"/>
              </w:rPr>
            </w:pPr>
            <w:r w:rsidRPr="00B420F5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B420F5">
              <w:rPr>
                <w:b/>
                <w:sz w:val="20"/>
                <w:szCs w:val="20"/>
              </w:rPr>
              <w:t>[PLN]</w:t>
            </w:r>
          </w:p>
        </w:tc>
        <w:tc>
          <w:tcPr>
            <w:tcW w:w="99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03BFB46" w14:textId="77777777" w:rsidR="00B420F5" w:rsidRPr="00B420F5" w:rsidRDefault="00B420F5" w:rsidP="00B420F5">
            <w:pPr>
              <w:jc w:val="both"/>
              <w:rPr>
                <w:b/>
                <w:bCs/>
                <w:sz w:val="20"/>
                <w:szCs w:val="20"/>
              </w:rPr>
            </w:pPr>
            <w:r w:rsidRPr="00B420F5">
              <w:rPr>
                <w:b/>
                <w:bCs/>
                <w:sz w:val="20"/>
                <w:szCs w:val="20"/>
              </w:rPr>
              <w:t>Wartość netto</w:t>
            </w:r>
          </w:p>
          <w:p w14:paraId="18235079" w14:textId="77777777" w:rsidR="00B420F5" w:rsidRPr="00B420F5" w:rsidRDefault="00B420F5" w:rsidP="00B420F5">
            <w:pPr>
              <w:jc w:val="both"/>
              <w:rPr>
                <w:b/>
                <w:bCs/>
                <w:sz w:val="20"/>
                <w:szCs w:val="20"/>
              </w:rPr>
            </w:pPr>
            <w:r w:rsidRPr="00B420F5">
              <w:rPr>
                <w:b/>
                <w:sz w:val="20"/>
                <w:szCs w:val="20"/>
              </w:rPr>
              <w:t>[PLN]</w:t>
            </w:r>
          </w:p>
        </w:tc>
        <w:tc>
          <w:tcPr>
            <w:tcW w:w="71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DD2F399" w14:textId="77777777" w:rsidR="00B420F5" w:rsidRPr="00B420F5" w:rsidRDefault="00B420F5" w:rsidP="00B420F5">
            <w:pPr>
              <w:jc w:val="both"/>
              <w:rPr>
                <w:b/>
                <w:bCs/>
                <w:sz w:val="20"/>
                <w:szCs w:val="20"/>
              </w:rPr>
            </w:pPr>
            <w:r w:rsidRPr="00B420F5">
              <w:rPr>
                <w:b/>
                <w:bCs/>
                <w:sz w:val="20"/>
                <w:szCs w:val="20"/>
              </w:rPr>
              <w:t>VAT</w:t>
            </w:r>
          </w:p>
          <w:p w14:paraId="40D7FAEC" w14:textId="77777777" w:rsidR="00B420F5" w:rsidRPr="00B420F5" w:rsidRDefault="00B420F5" w:rsidP="00B420F5">
            <w:pPr>
              <w:jc w:val="both"/>
              <w:rPr>
                <w:b/>
                <w:sz w:val="20"/>
                <w:szCs w:val="20"/>
              </w:rPr>
            </w:pPr>
            <w:r w:rsidRPr="00B420F5">
              <w:rPr>
                <w:b/>
                <w:sz w:val="20"/>
                <w:szCs w:val="20"/>
              </w:rPr>
              <w:t>[%]</w:t>
            </w:r>
          </w:p>
        </w:tc>
        <w:tc>
          <w:tcPr>
            <w:tcW w:w="1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8C20095" w14:textId="77777777" w:rsidR="00B420F5" w:rsidRPr="00B420F5" w:rsidRDefault="00B420F5" w:rsidP="00B420F5">
            <w:pPr>
              <w:jc w:val="both"/>
              <w:rPr>
                <w:b/>
                <w:bCs/>
                <w:sz w:val="20"/>
                <w:szCs w:val="20"/>
              </w:rPr>
            </w:pPr>
            <w:r w:rsidRPr="00B420F5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059D2D99" w14:textId="77777777" w:rsidR="00B420F5" w:rsidRPr="00B420F5" w:rsidRDefault="00B420F5" w:rsidP="00B420F5">
            <w:pPr>
              <w:jc w:val="both"/>
              <w:rPr>
                <w:b/>
                <w:sz w:val="20"/>
                <w:szCs w:val="20"/>
              </w:rPr>
            </w:pPr>
            <w:r w:rsidRPr="00B420F5">
              <w:rPr>
                <w:b/>
                <w:sz w:val="20"/>
                <w:szCs w:val="20"/>
              </w:rPr>
              <w:t>[PLN]</w:t>
            </w:r>
          </w:p>
          <w:p w14:paraId="79EAF569" w14:textId="77777777" w:rsidR="00B420F5" w:rsidRPr="00B420F5" w:rsidRDefault="00B420F5" w:rsidP="00B420F5">
            <w:pPr>
              <w:jc w:val="both"/>
              <w:rPr>
                <w:b/>
                <w:bCs/>
                <w:sz w:val="20"/>
                <w:szCs w:val="20"/>
              </w:rPr>
            </w:pPr>
            <w:r w:rsidRPr="00B420F5">
              <w:rPr>
                <w:b/>
                <w:sz w:val="20"/>
                <w:szCs w:val="20"/>
              </w:rPr>
              <w:t xml:space="preserve"> (z doliczonym </w:t>
            </w:r>
            <w:r w:rsidRPr="00B420F5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B420F5" w14:paraId="55952647" w14:textId="77777777" w:rsidTr="00B420F5">
        <w:trPr>
          <w:trHeight w:val="223"/>
        </w:trPr>
        <w:tc>
          <w:tcPr>
            <w:tcW w:w="56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3F2D9" w14:textId="77777777" w:rsidR="00B420F5" w:rsidRDefault="00B420F5" w:rsidP="00B420F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4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284C1F" w14:textId="77777777" w:rsidR="00B420F5" w:rsidRDefault="00B420F5" w:rsidP="00B420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Procesor</w:t>
            </w:r>
          </w:p>
        </w:tc>
        <w:tc>
          <w:tcPr>
            <w:tcW w:w="170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CFA34" w14:textId="77777777" w:rsidR="00B420F5" w:rsidRDefault="00B420F5" w:rsidP="00B420F5">
            <w:pPr>
              <w:suppressAutoHyphens/>
              <w:spacing w:after="120"/>
              <w:jc w:val="both"/>
              <w:rPr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79EE5" w14:textId="77777777" w:rsidR="00B420F5" w:rsidRDefault="00B420F5" w:rsidP="00B420F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7705D" w14:textId="77777777" w:rsidR="00B420F5" w:rsidRDefault="00B420F5" w:rsidP="00B420F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E69F7" w14:textId="77777777" w:rsidR="00B420F5" w:rsidRDefault="00B420F5" w:rsidP="00B420F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993FBD3" w14:textId="77777777" w:rsidR="00B420F5" w:rsidRDefault="00B420F5" w:rsidP="00B420F5">
            <w:pPr>
              <w:ind w:right="425"/>
              <w:jc w:val="both"/>
              <w:rPr>
                <w:sz w:val="22"/>
                <w:szCs w:val="22"/>
              </w:rPr>
            </w:pPr>
          </w:p>
        </w:tc>
        <w:tc>
          <w:tcPr>
            <w:tcW w:w="141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D30B859" w14:textId="77777777" w:rsidR="00B420F5" w:rsidRDefault="00B420F5" w:rsidP="00B420F5">
            <w:pPr>
              <w:ind w:right="425"/>
              <w:jc w:val="both"/>
              <w:rPr>
                <w:sz w:val="22"/>
                <w:szCs w:val="22"/>
              </w:rPr>
            </w:pPr>
          </w:p>
          <w:p w14:paraId="011D215A" w14:textId="77777777" w:rsidR="00B420F5" w:rsidRDefault="00B420F5" w:rsidP="00B420F5">
            <w:pPr>
              <w:ind w:right="425"/>
              <w:jc w:val="both"/>
              <w:rPr>
                <w:sz w:val="22"/>
                <w:szCs w:val="22"/>
              </w:rPr>
            </w:pPr>
          </w:p>
        </w:tc>
      </w:tr>
      <w:tr w:rsidR="00B420F5" w14:paraId="44C3FAD5" w14:textId="77777777" w:rsidTr="00B420F5">
        <w:trPr>
          <w:trHeight w:val="223"/>
        </w:trPr>
        <w:tc>
          <w:tcPr>
            <w:tcW w:w="56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A4E8E" w14:textId="77777777" w:rsidR="00B420F5" w:rsidRDefault="00B420F5" w:rsidP="00B420F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4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47DF2" w14:textId="77777777" w:rsidR="00B420F5" w:rsidRDefault="00B420F5" w:rsidP="00B420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Chłodzenie procesora</w:t>
            </w:r>
          </w:p>
          <w:p w14:paraId="2AF07705" w14:textId="77777777" w:rsidR="00B420F5" w:rsidRDefault="00B420F5" w:rsidP="00B420F5">
            <w:pPr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2C6F1" w14:textId="77777777" w:rsidR="00B420F5" w:rsidRDefault="00B420F5" w:rsidP="00B420F5">
            <w:pPr>
              <w:suppressAutoHyphens/>
              <w:spacing w:after="120"/>
              <w:jc w:val="both"/>
              <w:rPr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6FA5E" w14:textId="77777777" w:rsidR="00B420F5" w:rsidRDefault="00B420F5" w:rsidP="00B420F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FDAC9" w14:textId="77777777" w:rsidR="00B420F5" w:rsidRDefault="00B420F5" w:rsidP="00B420F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94DED" w14:textId="77777777" w:rsidR="00B420F5" w:rsidRDefault="00B420F5" w:rsidP="00B420F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54F4F24" w14:textId="77777777" w:rsidR="00B420F5" w:rsidRDefault="00B420F5" w:rsidP="00B420F5">
            <w:pPr>
              <w:ind w:right="425"/>
              <w:jc w:val="both"/>
              <w:rPr>
                <w:sz w:val="22"/>
                <w:szCs w:val="22"/>
              </w:rPr>
            </w:pPr>
          </w:p>
        </w:tc>
        <w:tc>
          <w:tcPr>
            <w:tcW w:w="141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E9C144E" w14:textId="77777777" w:rsidR="00B420F5" w:rsidRDefault="00B420F5" w:rsidP="00B420F5">
            <w:pPr>
              <w:ind w:right="425"/>
              <w:jc w:val="both"/>
              <w:rPr>
                <w:sz w:val="22"/>
                <w:szCs w:val="22"/>
              </w:rPr>
            </w:pPr>
          </w:p>
        </w:tc>
      </w:tr>
      <w:tr w:rsidR="00B420F5" w14:paraId="7164F693" w14:textId="77777777" w:rsidTr="00B420F5">
        <w:trPr>
          <w:trHeight w:val="223"/>
        </w:trPr>
        <w:tc>
          <w:tcPr>
            <w:tcW w:w="56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A9905" w14:textId="77777777" w:rsidR="00B420F5" w:rsidRDefault="00B420F5" w:rsidP="00B420F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4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D0DE9" w14:textId="77777777" w:rsidR="00B420F5" w:rsidRDefault="00B420F5" w:rsidP="00B420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Płyta główna</w:t>
            </w:r>
          </w:p>
          <w:p w14:paraId="4E1B8D38" w14:textId="77777777" w:rsidR="00B420F5" w:rsidRDefault="00B420F5" w:rsidP="00B420F5">
            <w:pPr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57490" w14:textId="77777777" w:rsidR="00B420F5" w:rsidRDefault="00B420F5" w:rsidP="00B420F5">
            <w:pPr>
              <w:suppressAutoHyphens/>
              <w:spacing w:after="120"/>
              <w:jc w:val="both"/>
              <w:rPr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57C45" w14:textId="77777777" w:rsidR="00B420F5" w:rsidRDefault="00B420F5" w:rsidP="00B420F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D599A" w14:textId="77777777" w:rsidR="00B420F5" w:rsidRDefault="00B420F5" w:rsidP="00B420F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35092" w14:textId="77777777" w:rsidR="00B420F5" w:rsidRDefault="00B420F5" w:rsidP="00B420F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726D2E6" w14:textId="77777777" w:rsidR="00B420F5" w:rsidRDefault="00B420F5" w:rsidP="00B420F5">
            <w:pPr>
              <w:ind w:right="425"/>
              <w:jc w:val="both"/>
              <w:rPr>
                <w:sz w:val="22"/>
                <w:szCs w:val="22"/>
              </w:rPr>
            </w:pPr>
          </w:p>
        </w:tc>
        <w:tc>
          <w:tcPr>
            <w:tcW w:w="141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7757DB8" w14:textId="77777777" w:rsidR="00B420F5" w:rsidRDefault="00B420F5" w:rsidP="00B420F5">
            <w:pPr>
              <w:ind w:right="425"/>
              <w:jc w:val="both"/>
              <w:rPr>
                <w:sz w:val="22"/>
                <w:szCs w:val="22"/>
              </w:rPr>
            </w:pPr>
          </w:p>
        </w:tc>
      </w:tr>
      <w:tr w:rsidR="00B420F5" w14:paraId="4DB4B059" w14:textId="77777777" w:rsidTr="00B420F5">
        <w:trPr>
          <w:trHeight w:val="223"/>
        </w:trPr>
        <w:tc>
          <w:tcPr>
            <w:tcW w:w="56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4539F" w14:textId="77777777" w:rsidR="00B420F5" w:rsidRDefault="00B420F5" w:rsidP="00B420F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4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8DC18" w14:textId="77777777" w:rsidR="00B420F5" w:rsidRDefault="00B420F5" w:rsidP="00B420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Karta graficzna zintegrowana z płytą główną</w:t>
            </w:r>
          </w:p>
        </w:tc>
        <w:tc>
          <w:tcPr>
            <w:tcW w:w="170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05CB0" w14:textId="77777777" w:rsidR="00B420F5" w:rsidRDefault="00B420F5" w:rsidP="00B420F5">
            <w:pPr>
              <w:suppressAutoHyphens/>
              <w:spacing w:after="120"/>
              <w:jc w:val="both"/>
              <w:rPr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088DC" w14:textId="77777777" w:rsidR="00B420F5" w:rsidRDefault="00B420F5" w:rsidP="00B420F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F06E2" w14:textId="77777777" w:rsidR="00B420F5" w:rsidRDefault="00B420F5" w:rsidP="00B420F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7F753" w14:textId="77777777" w:rsidR="00B420F5" w:rsidRDefault="00B420F5" w:rsidP="00B420F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A180239" w14:textId="77777777" w:rsidR="00B420F5" w:rsidRDefault="00B420F5" w:rsidP="00B420F5">
            <w:pPr>
              <w:ind w:right="425"/>
              <w:jc w:val="both"/>
              <w:rPr>
                <w:sz w:val="22"/>
                <w:szCs w:val="22"/>
              </w:rPr>
            </w:pPr>
          </w:p>
        </w:tc>
        <w:tc>
          <w:tcPr>
            <w:tcW w:w="141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619FABB" w14:textId="77777777" w:rsidR="00B420F5" w:rsidRDefault="00B420F5" w:rsidP="00B420F5">
            <w:pPr>
              <w:ind w:right="425"/>
              <w:jc w:val="both"/>
              <w:rPr>
                <w:sz w:val="22"/>
                <w:szCs w:val="22"/>
              </w:rPr>
            </w:pPr>
          </w:p>
        </w:tc>
      </w:tr>
      <w:tr w:rsidR="00B420F5" w14:paraId="50E4D586" w14:textId="77777777" w:rsidTr="00B420F5">
        <w:trPr>
          <w:trHeight w:val="223"/>
        </w:trPr>
        <w:tc>
          <w:tcPr>
            <w:tcW w:w="56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E2D0F" w14:textId="77777777" w:rsidR="00B420F5" w:rsidRDefault="00B420F5" w:rsidP="00B420F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4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3736A" w14:textId="77777777" w:rsidR="00B420F5" w:rsidRDefault="00B420F5" w:rsidP="00B420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Karta dźwiękowa zintegrowana z płytą główną</w:t>
            </w:r>
          </w:p>
        </w:tc>
        <w:tc>
          <w:tcPr>
            <w:tcW w:w="170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F709E" w14:textId="77777777" w:rsidR="00B420F5" w:rsidRDefault="00B420F5" w:rsidP="00B420F5">
            <w:pPr>
              <w:suppressAutoHyphens/>
              <w:spacing w:after="120"/>
              <w:jc w:val="both"/>
              <w:rPr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01F55" w14:textId="77777777" w:rsidR="00B420F5" w:rsidRDefault="00B420F5" w:rsidP="00B420F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EFA16" w14:textId="77777777" w:rsidR="00B420F5" w:rsidRDefault="00B420F5" w:rsidP="00B420F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D01BA" w14:textId="77777777" w:rsidR="00B420F5" w:rsidRDefault="00B420F5" w:rsidP="00B420F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377E6FC" w14:textId="77777777" w:rsidR="00B420F5" w:rsidRDefault="00B420F5" w:rsidP="00B420F5">
            <w:pPr>
              <w:ind w:right="425"/>
              <w:jc w:val="both"/>
              <w:rPr>
                <w:sz w:val="22"/>
                <w:szCs w:val="22"/>
              </w:rPr>
            </w:pPr>
          </w:p>
        </w:tc>
        <w:tc>
          <w:tcPr>
            <w:tcW w:w="141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9E4FDAE" w14:textId="77777777" w:rsidR="00B420F5" w:rsidRDefault="00B420F5" w:rsidP="00B420F5">
            <w:pPr>
              <w:ind w:right="425"/>
              <w:jc w:val="both"/>
              <w:rPr>
                <w:sz w:val="22"/>
                <w:szCs w:val="22"/>
              </w:rPr>
            </w:pPr>
          </w:p>
        </w:tc>
      </w:tr>
      <w:tr w:rsidR="00B420F5" w14:paraId="281D57F9" w14:textId="77777777" w:rsidTr="00B420F5">
        <w:trPr>
          <w:trHeight w:val="223"/>
        </w:trPr>
        <w:tc>
          <w:tcPr>
            <w:tcW w:w="56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0634C" w14:textId="77777777" w:rsidR="00B420F5" w:rsidRDefault="00B420F5" w:rsidP="00B420F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4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E50D9" w14:textId="77777777" w:rsidR="00B420F5" w:rsidRDefault="00B420F5" w:rsidP="00B420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Karta sieciowa </w:t>
            </w:r>
          </w:p>
          <w:p w14:paraId="23806096" w14:textId="77777777" w:rsidR="00B420F5" w:rsidRDefault="00B420F5" w:rsidP="00B420F5">
            <w:pPr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62679" w14:textId="77777777" w:rsidR="00B420F5" w:rsidRDefault="00B420F5" w:rsidP="00B420F5">
            <w:pPr>
              <w:suppressAutoHyphens/>
              <w:spacing w:after="120"/>
              <w:jc w:val="both"/>
              <w:rPr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EAA79" w14:textId="77777777" w:rsidR="00B420F5" w:rsidRDefault="00B420F5" w:rsidP="00B420F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EDED7" w14:textId="77777777" w:rsidR="00B420F5" w:rsidRDefault="00B420F5" w:rsidP="00B420F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7B3C0" w14:textId="77777777" w:rsidR="00B420F5" w:rsidRDefault="00B420F5" w:rsidP="00B420F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65797D4" w14:textId="77777777" w:rsidR="00B420F5" w:rsidRDefault="00B420F5" w:rsidP="00B420F5">
            <w:pPr>
              <w:ind w:right="425"/>
              <w:jc w:val="both"/>
              <w:rPr>
                <w:sz w:val="22"/>
                <w:szCs w:val="22"/>
              </w:rPr>
            </w:pPr>
          </w:p>
        </w:tc>
        <w:tc>
          <w:tcPr>
            <w:tcW w:w="141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9687A02" w14:textId="77777777" w:rsidR="00B420F5" w:rsidRDefault="00B420F5" w:rsidP="00B420F5">
            <w:pPr>
              <w:ind w:right="425"/>
              <w:jc w:val="both"/>
              <w:rPr>
                <w:sz w:val="22"/>
                <w:szCs w:val="22"/>
              </w:rPr>
            </w:pPr>
          </w:p>
        </w:tc>
      </w:tr>
      <w:tr w:rsidR="00B420F5" w14:paraId="698A5C16" w14:textId="77777777" w:rsidTr="00B420F5">
        <w:trPr>
          <w:trHeight w:val="223"/>
        </w:trPr>
        <w:tc>
          <w:tcPr>
            <w:tcW w:w="56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4BC9C" w14:textId="77777777" w:rsidR="00B420F5" w:rsidRDefault="00B420F5" w:rsidP="00B420F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4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45548" w14:textId="77777777" w:rsidR="00B420F5" w:rsidRDefault="00B420F5" w:rsidP="00B420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Pamięć RAM</w:t>
            </w:r>
          </w:p>
          <w:p w14:paraId="35C8963B" w14:textId="77777777" w:rsidR="00B420F5" w:rsidRDefault="00B420F5" w:rsidP="00B420F5">
            <w:pPr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81EA3" w14:textId="77777777" w:rsidR="00B420F5" w:rsidRDefault="00B420F5" w:rsidP="00B420F5">
            <w:pPr>
              <w:suppressAutoHyphens/>
              <w:spacing w:after="120"/>
              <w:jc w:val="both"/>
              <w:rPr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C3ECF" w14:textId="77777777" w:rsidR="00B420F5" w:rsidRDefault="00B420F5" w:rsidP="00B420F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2851D" w14:textId="77777777" w:rsidR="00B420F5" w:rsidRDefault="00B420F5" w:rsidP="00B420F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94AF4" w14:textId="77777777" w:rsidR="00B420F5" w:rsidRDefault="00B420F5" w:rsidP="00B420F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07D4CEF" w14:textId="77777777" w:rsidR="00B420F5" w:rsidRDefault="00B420F5" w:rsidP="00B420F5">
            <w:pPr>
              <w:ind w:right="425"/>
              <w:jc w:val="both"/>
              <w:rPr>
                <w:sz w:val="22"/>
                <w:szCs w:val="22"/>
              </w:rPr>
            </w:pPr>
          </w:p>
        </w:tc>
        <w:tc>
          <w:tcPr>
            <w:tcW w:w="141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1FD3296" w14:textId="77777777" w:rsidR="00B420F5" w:rsidRDefault="00B420F5" w:rsidP="00B420F5">
            <w:pPr>
              <w:ind w:right="425"/>
              <w:jc w:val="both"/>
              <w:rPr>
                <w:sz w:val="22"/>
                <w:szCs w:val="22"/>
              </w:rPr>
            </w:pPr>
          </w:p>
        </w:tc>
      </w:tr>
      <w:tr w:rsidR="00B420F5" w14:paraId="2EBF2470" w14:textId="77777777" w:rsidTr="00B420F5">
        <w:trPr>
          <w:trHeight w:val="223"/>
        </w:trPr>
        <w:tc>
          <w:tcPr>
            <w:tcW w:w="56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BAFA7" w14:textId="77777777" w:rsidR="00B420F5" w:rsidRDefault="00B420F5" w:rsidP="00B420F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8</w:t>
            </w:r>
          </w:p>
        </w:tc>
        <w:tc>
          <w:tcPr>
            <w:tcW w:w="24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E8D96" w14:textId="77777777" w:rsidR="00B420F5" w:rsidRDefault="00B420F5" w:rsidP="00B420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Dysk SSD 1</w:t>
            </w:r>
          </w:p>
          <w:p w14:paraId="54DA66F8" w14:textId="77777777" w:rsidR="00B420F5" w:rsidRDefault="00B420F5" w:rsidP="00B420F5">
            <w:pPr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D09C4" w14:textId="77777777" w:rsidR="00B420F5" w:rsidRDefault="00B420F5" w:rsidP="00B420F5">
            <w:pPr>
              <w:suppressAutoHyphens/>
              <w:spacing w:after="120"/>
              <w:jc w:val="both"/>
              <w:rPr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C890E" w14:textId="77777777" w:rsidR="00B420F5" w:rsidRDefault="00B420F5" w:rsidP="00B420F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2CAA9" w14:textId="77777777" w:rsidR="00B420F5" w:rsidRDefault="00B420F5" w:rsidP="00B420F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57070" w14:textId="77777777" w:rsidR="00B420F5" w:rsidRDefault="00B420F5" w:rsidP="00B420F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C57579F" w14:textId="77777777" w:rsidR="00B420F5" w:rsidRDefault="00B420F5" w:rsidP="00B420F5">
            <w:pPr>
              <w:ind w:right="425"/>
              <w:jc w:val="both"/>
              <w:rPr>
                <w:sz w:val="22"/>
                <w:szCs w:val="22"/>
              </w:rPr>
            </w:pPr>
          </w:p>
        </w:tc>
        <w:tc>
          <w:tcPr>
            <w:tcW w:w="141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DC94DEB" w14:textId="77777777" w:rsidR="00B420F5" w:rsidRDefault="00B420F5" w:rsidP="00B420F5">
            <w:pPr>
              <w:ind w:right="425"/>
              <w:jc w:val="both"/>
              <w:rPr>
                <w:sz w:val="22"/>
                <w:szCs w:val="22"/>
              </w:rPr>
            </w:pPr>
          </w:p>
        </w:tc>
      </w:tr>
      <w:tr w:rsidR="00B420F5" w14:paraId="45D4F95A" w14:textId="77777777" w:rsidTr="00B420F5">
        <w:trPr>
          <w:trHeight w:val="223"/>
        </w:trPr>
        <w:tc>
          <w:tcPr>
            <w:tcW w:w="56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59E19" w14:textId="77777777" w:rsidR="00B420F5" w:rsidRDefault="00B420F5" w:rsidP="00B420F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F14E1" w14:textId="77777777" w:rsidR="00B420F5" w:rsidRDefault="00B420F5" w:rsidP="00B420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Dysk SSD 2</w:t>
            </w:r>
          </w:p>
          <w:p w14:paraId="6300AF83" w14:textId="77777777" w:rsidR="00B420F5" w:rsidRDefault="00B420F5" w:rsidP="00B420F5">
            <w:pPr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A2223" w14:textId="77777777" w:rsidR="00B420F5" w:rsidRDefault="00B420F5" w:rsidP="00B420F5">
            <w:pPr>
              <w:suppressAutoHyphens/>
              <w:spacing w:after="120"/>
              <w:jc w:val="both"/>
              <w:rPr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C619F" w14:textId="77777777" w:rsidR="00B420F5" w:rsidRDefault="00B420F5" w:rsidP="00B420F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9E07C" w14:textId="77777777" w:rsidR="00B420F5" w:rsidRDefault="00B420F5" w:rsidP="00B420F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5D913" w14:textId="77777777" w:rsidR="00B420F5" w:rsidRDefault="00B420F5" w:rsidP="00B420F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5A59A8D" w14:textId="77777777" w:rsidR="00B420F5" w:rsidRDefault="00B420F5" w:rsidP="00B420F5">
            <w:pPr>
              <w:ind w:right="425"/>
              <w:jc w:val="both"/>
              <w:rPr>
                <w:sz w:val="22"/>
                <w:szCs w:val="22"/>
              </w:rPr>
            </w:pPr>
          </w:p>
        </w:tc>
        <w:tc>
          <w:tcPr>
            <w:tcW w:w="141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D26D563" w14:textId="77777777" w:rsidR="00B420F5" w:rsidRDefault="00B420F5" w:rsidP="00B420F5">
            <w:pPr>
              <w:ind w:right="425"/>
              <w:jc w:val="both"/>
              <w:rPr>
                <w:sz w:val="22"/>
                <w:szCs w:val="22"/>
              </w:rPr>
            </w:pPr>
          </w:p>
        </w:tc>
      </w:tr>
      <w:tr w:rsidR="00B420F5" w14:paraId="11F83E94" w14:textId="77777777" w:rsidTr="00B420F5">
        <w:trPr>
          <w:trHeight w:val="223"/>
        </w:trPr>
        <w:tc>
          <w:tcPr>
            <w:tcW w:w="56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EC8FD" w14:textId="77777777" w:rsidR="00B420F5" w:rsidRDefault="00B420F5" w:rsidP="00B420F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24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15CD7" w14:textId="77777777" w:rsidR="00B420F5" w:rsidRDefault="00B420F5" w:rsidP="00B420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Zasilacz</w:t>
            </w:r>
          </w:p>
          <w:p w14:paraId="21F37029" w14:textId="77777777" w:rsidR="00B420F5" w:rsidRDefault="00B420F5" w:rsidP="00B420F5">
            <w:pPr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29663" w14:textId="77777777" w:rsidR="00B420F5" w:rsidRDefault="00B420F5" w:rsidP="00B420F5">
            <w:pPr>
              <w:suppressAutoHyphens/>
              <w:spacing w:after="120"/>
              <w:jc w:val="both"/>
              <w:rPr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FFE00" w14:textId="77777777" w:rsidR="00B420F5" w:rsidRDefault="00B420F5" w:rsidP="00B420F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01C06" w14:textId="77777777" w:rsidR="00B420F5" w:rsidRDefault="00B420F5" w:rsidP="00B420F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FB35F" w14:textId="77777777" w:rsidR="00B420F5" w:rsidRDefault="00B420F5" w:rsidP="00B420F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F412F43" w14:textId="77777777" w:rsidR="00B420F5" w:rsidRDefault="00B420F5" w:rsidP="00B420F5">
            <w:pPr>
              <w:ind w:right="425"/>
              <w:jc w:val="both"/>
              <w:rPr>
                <w:sz w:val="22"/>
                <w:szCs w:val="22"/>
              </w:rPr>
            </w:pPr>
          </w:p>
        </w:tc>
        <w:tc>
          <w:tcPr>
            <w:tcW w:w="141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2BEEF8A" w14:textId="77777777" w:rsidR="00B420F5" w:rsidRDefault="00B420F5" w:rsidP="00B420F5">
            <w:pPr>
              <w:ind w:right="425"/>
              <w:jc w:val="both"/>
              <w:rPr>
                <w:sz w:val="22"/>
                <w:szCs w:val="22"/>
              </w:rPr>
            </w:pPr>
          </w:p>
        </w:tc>
      </w:tr>
      <w:tr w:rsidR="00B420F5" w14:paraId="6BDD0F1F" w14:textId="77777777" w:rsidTr="00B420F5">
        <w:trPr>
          <w:trHeight w:val="223"/>
        </w:trPr>
        <w:tc>
          <w:tcPr>
            <w:tcW w:w="56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56524" w14:textId="77777777" w:rsidR="00B420F5" w:rsidRDefault="00B420F5" w:rsidP="00B420F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24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60AD1" w14:textId="77777777" w:rsidR="00B420F5" w:rsidRDefault="00B420F5" w:rsidP="00B420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Złącza na panelu przednim</w:t>
            </w:r>
          </w:p>
        </w:tc>
        <w:tc>
          <w:tcPr>
            <w:tcW w:w="170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9CDC3" w14:textId="77777777" w:rsidR="00B420F5" w:rsidRDefault="00B420F5" w:rsidP="00B420F5">
            <w:pPr>
              <w:suppressAutoHyphens/>
              <w:spacing w:after="120"/>
              <w:jc w:val="both"/>
              <w:rPr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7A9E1" w14:textId="77777777" w:rsidR="00B420F5" w:rsidRDefault="00B420F5" w:rsidP="00B420F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CCFEB" w14:textId="77777777" w:rsidR="00B420F5" w:rsidRDefault="00B420F5" w:rsidP="00B420F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1202C" w14:textId="77777777" w:rsidR="00B420F5" w:rsidRDefault="00B420F5" w:rsidP="00B420F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E7BFB7F" w14:textId="77777777" w:rsidR="00B420F5" w:rsidRDefault="00B420F5" w:rsidP="00B420F5">
            <w:pPr>
              <w:ind w:right="425"/>
              <w:jc w:val="both"/>
              <w:rPr>
                <w:sz w:val="22"/>
                <w:szCs w:val="22"/>
              </w:rPr>
            </w:pPr>
          </w:p>
        </w:tc>
        <w:tc>
          <w:tcPr>
            <w:tcW w:w="141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56C03DE" w14:textId="77777777" w:rsidR="00B420F5" w:rsidRDefault="00B420F5" w:rsidP="00B420F5">
            <w:pPr>
              <w:ind w:right="425"/>
              <w:jc w:val="both"/>
              <w:rPr>
                <w:sz w:val="22"/>
                <w:szCs w:val="22"/>
              </w:rPr>
            </w:pPr>
          </w:p>
        </w:tc>
      </w:tr>
      <w:tr w:rsidR="00B420F5" w14:paraId="3CCF7B0A" w14:textId="77777777" w:rsidTr="00B420F5">
        <w:trPr>
          <w:trHeight w:val="223"/>
        </w:trPr>
        <w:tc>
          <w:tcPr>
            <w:tcW w:w="56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A104D" w14:textId="77777777" w:rsidR="00B420F5" w:rsidRDefault="00B420F5" w:rsidP="00B420F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24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700D27" w14:textId="77777777" w:rsidR="00B420F5" w:rsidRDefault="00B420F5" w:rsidP="00B420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Złącza na panelu</w:t>
            </w:r>
            <w:r>
              <w:rPr>
                <w:sz w:val="22"/>
                <w:szCs w:val="22"/>
              </w:rPr>
              <w:br/>
              <w:t>tylnym</w:t>
            </w:r>
          </w:p>
        </w:tc>
        <w:tc>
          <w:tcPr>
            <w:tcW w:w="170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546F8" w14:textId="77777777" w:rsidR="00B420F5" w:rsidRDefault="00B420F5" w:rsidP="00B420F5">
            <w:pPr>
              <w:suppressAutoHyphens/>
              <w:spacing w:after="120"/>
              <w:jc w:val="both"/>
              <w:rPr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05B9A" w14:textId="77777777" w:rsidR="00B420F5" w:rsidRDefault="00B420F5" w:rsidP="00B420F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71608" w14:textId="77777777" w:rsidR="00B420F5" w:rsidRDefault="00B420F5" w:rsidP="00B420F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5311C" w14:textId="77777777" w:rsidR="00B420F5" w:rsidRDefault="00B420F5" w:rsidP="00B420F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B89D0EC" w14:textId="77777777" w:rsidR="00B420F5" w:rsidRDefault="00B420F5" w:rsidP="00B420F5">
            <w:pPr>
              <w:ind w:right="425"/>
              <w:jc w:val="both"/>
              <w:rPr>
                <w:sz w:val="22"/>
                <w:szCs w:val="22"/>
              </w:rPr>
            </w:pPr>
          </w:p>
        </w:tc>
        <w:tc>
          <w:tcPr>
            <w:tcW w:w="141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120A7BA" w14:textId="77777777" w:rsidR="00B420F5" w:rsidRDefault="00B420F5" w:rsidP="00B420F5">
            <w:pPr>
              <w:ind w:right="425"/>
              <w:jc w:val="both"/>
              <w:rPr>
                <w:sz w:val="22"/>
                <w:szCs w:val="22"/>
              </w:rPr>
            </w:pPr>
          </w:p>
        </w:tc>
      </w:tr>
      <w:tr w:rsidR="00B420F5" w14:paraId="6103916C" w14:textId="77777777" w:rsidTr="00B420F5">
        <w:trPr>
          <w:trHeight w:val="223"/>
        </w:trPr>
        <w:tc>
          <w:tcPr>
            <w:tcW w:w="56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AFFAC2" w14:textId="77777777" w:rsidR="00B420F5" w:rsidRDefault="00B420F5" w:rsidP="00B420F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24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3D34C" w14:textId="77777777" w:rsidR="00B420F5" w:rsidRDefault="00B420F5" w:rsidP="00B420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Obudowa</w:t>
            </w:r>
          </w:p>
          <w:p w14:paraId="1F3DD6F7" w14:textId="77777777" w:rsidR="00B420F5" w:rsidRDefault="00B420F5" w:rsidP="00B420F5">
            <w:pPr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C78BB" w14:textId="77777777" w:rsidR="00B420F5" w:rsidRDefault="00B420F5" w:rsidP="00B420F5">
            <w:pPr>
              <w:suppressAutoHyphens/>
              <w:spacing w:after="120"/>
              <w:jc w:val="both"/>
              <w:rPr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05DD9" w14:textId="77777777" w:rsidR="00B420F5" w:rsidRDefault="00B420F5" w:rsidP="00B420F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D255A" w14:textId="77777777" w:rsidR="00B420F5" w:rsidRDefault="00B420F5" w:rsidP="00B420F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EA72A" w14:textId="77777777" w:rsidR="00B420F5" w:rsidRDefault="00B420F5" w:rsidP="00B420F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EAFDC4F" w14:textId="77777777" w:rsidR="00B420F5" w:rsidRDefault="00B420F5" w:rsidP="00B420F5">
            <w:pPr>
              <w:ind w:right="425"/>
              <w:jc w:val="both"/>
              <w:rPr>
                <w:sz w:val="22"/>
                <w:szCs w:val="22"/>
              </w:rPr>
            </w:pPr>
          </w:p>
        </w:tc>
        <w:tc>
          <w:tcPr>
            <w:tcW w:w="141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BA3ABD3" w14:textId="77777777" w:rsidR="00B420F5" w:rsidRDefault="00B420F5" w:rsidP="00B420F5">
            <w:pPr>
              <w:ind w:right="425"/>
              <w:jc w:val="both"/>
              <w:rPr>
                <w:sz w:val="22"/>
                <w:szCs w:val="22"/>
              </w:rPr>
            </w:pPr>
          </w:p>
        </w:tc>
      </w:tr>
      <w:tr w:rsidR="00524CA6" w14:paraId="7EE2C32D" w14:textId="77777777" w:rsidTr="00B420F5">
        <w:trPr>
          <w:trHeight w:val="223"/>
        </w:trPr>
        <w:tc>
          <w:tcPr>
            <w:tcW w:w="56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ABB6A4E" w14:textId="6464CC7C" w:rsidR="00524CA6" w:rsidRDefault="00524CA6" w:rsidP="00B420F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24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A17CA" w14:textId="6DD7C7C8" w:rsidR="00524CA6" w:rsidRDefault="00524CA6" w:rsidP="00B420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Monitor</w:t>
            </w:r>
          </w:p>
        </w:tc>
        <w:tc>
          <w:tcPr>
            <w:tcW w:w="170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F77F9" w14:textId="77777777" w:rsidR="00524CA6" w:rsidRDefault="00524CA6" w:rsidP="00B420F5">
            <w:pPr>
              <w:suppressAutoHyphens/>
              <w:spacing w:after="120"/>
              <w:jc w:val="both"/>
              <w:rPr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A7242" w14:textId="77777777" w:rsidR="00524CA6" w:rsidRDefault="00524CA6" w:rsidP="00B420F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E2FE8" w14:textId="77777777" w:rsidR="00524CA6" w:rsidRDefault="00524CA6" w:rsidP="00B420F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0C0A2" w14:textId="77777777" w:rsidR="00524CA6" w:rsidRDefault="00524CA6" w:rsidP="00B420F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A7AC929" w14:textId="77777777" w:rsidR="00524CA6" w:rsidRDefault="00524CA6" w:rsidP="00B420F5">
            <w:pPr>
              <w:ind w:right="425"/>
              <w:jc w:val="both"/>
              <w:rPr>
                <w:sz w:val="22"/>
                <w:szCs w:val="22"/>
              </w:rPr>
            </w:pPr>
          </w:p>
        </w:tc>
        <w:tc>
          <w:tcPr>
            <w:tcW w:w="141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3842096" w14:textId="77777777" w:rsidR="00524CA6" w:rsidRDefault="00524CA6" w:rsidP="00B420F5">
            <w:pPr>
              <w:ind w:right="425"/>
              <w:jc w:val="both"/>
              <w:rPr>
                <w:sz w:val="22"/>
                <w:szCs w:val="22"/>
              </w:rPr>
            </w:pPr>
          </w:p>
        </w:tc>
      </w:tr>
      <w:tr w:rsidR="00B420F5" w14:paraId="2D79DE05" w14:textId="77777777" w:rsidTr="00B420F5">
        <w:trPr>
          <w:trHeight w:val="223"/>
        </w:trPr>
        <w:tc>
          <w:tcPr>
            <w:tcW w:w="56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EB8EB" w14:textId="5FC0B2D7" w:rsidR="00B420F5" w:rsidRDefault="00B420F5" w:rsidP="00B420F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524CA6">
              <w:rPr>
                <w:sz w:val="22"/>
                <w:szCs w:val="22"/>
              </w:rPr>
              <w:t>5</w:t>
            </w:r>
          </w:p>
        </w:tc>
        <w:tc>
          <w:tcPr>
            <w:tcW w:w="24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903A9" w14:textId="77777777" w:rsidR="00B420F5" w:rsidRDefault="00B420F5" w:rsidP="00B420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Klawiatura</w:t>
            </w:r>
          </w:p>
          <w:p w14:paraId="434E40A3" w14:textId="77777777" w:rsidR="00B420F5" w:rsidRDefault="00B420F5" w:rsidP="00B420F5">
            <w:pPr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289AE" w14:textId="77777777" w:rsidR="00B420F5" w:rsidRDefault="00B420F5" w:rsidP="00B420F5">
            <w:pPr>
              <w:suppressAutoHyphens/>
              <w:spacing w:after="120"/>
              <w:jc w:val="both"/>
              <w:rPr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8913B" w14:textId="77777777" w:rsidR="00B420F5" w:rsidRDefault="00B420F5" w:rsidP="00B420F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8670A" w14:textId="77777777" w:rsidR="00B420F5" w:rsidRDefault="00B420F5" w:rsidP="00B420F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5C5F9" w14:textId="77777777" w:rsidR="00B420F5" w:rsidRDefault="00B420F5" w:rsidP="00B420F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088A50B" w14:textId="77777777" w:rsidR="00B420F5" w:rsidRDefault="00B420F5" w:rsidP="00B420F5">
            <w:pPr>
              <w:ind w:right="425"/>
              <w:jc w:val="both"/>
              <w:rPr>
                <w:sz w:val="22"/>
                <w:szCs w:val="22"/>
              </w:rPr>
            </w:pPr>
          </w:p>
        </w:tc>
        <w:tc>
          <w:tcPr>
            <w:tcW w:w="141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5306AB2" w14:textId="77777777" w:rsidR="00B420F5" w:rsidRDefault="00B420F5" w:rsidP="00B420F5">
            <w:pPr>
              <w:ind w:right="425"/>
              <w:jc w:val="both"/>
              <w:rPr>
                <w:sz w:val="22"/>
                <w:szCs w:val="22"/>
              </w:rPr>
            </w:pPr>
          </w:p>
        </w:tc>
      </w:tr>
      <w:tr w:rsidR="00B420F5" w14:paraId="4AA11844" w14:textId="77777777" w:rsidTr="00B420F5">
        <w:trPr>
          <w:trHeight w:val="223"/>
        </w:trPr>
        <w:tc>
          <w:tcPr>
            <w:tcW w:w="56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737DD" w14:textId="6AFCE263" w:rsidR="00B420F5" w:rsidRDefault="00B420F5" w:rsidP="00B420F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524CA6">
              <w:rPr>
                <w:sz w:val="22"/>
                <w:szCs w:val="22"/>
              </w:rPr>
              <w:t>6</w:t>
            </w:r>
          </w:p>
        </w:tc>
        <w:tc>
          <w:tcPr>
            <w:tcW w:w="24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6EF27" w14:textId="77777777" w:rsidR="00B420F5" w:rsidRDefault="00B420F5" w:rsidP="00B420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Mysz</w:t>
            </w:r>
          </w:p>
          <w:p w14:paraId="50818B27" w14:textId="77777777" w:rsidR="00B420F5" w:rsidRDefault="00B420F5" w:rsidP="00B420F5">
            <w:pPr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424CC" w14:textId="77777777" w:rsidR="00B420F5" w:rsidRDefault="00B420F5" w:rsidP="00B420F5">
            <w:pPr>
              <w:suppressAutoHyphens/>
              <w:spacing w:after="120"/>
              <w:jc w:val="both"/>
              <w:rPr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4607B" w14:textId="77777777" w:rsidR="00B420F5" w:rsidRDefault="00B420F5" w:rsidP="00B420F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61544" w14:textId="77777777" w:rsidR="00B420F5" w:rsidRDefault="00B420F5" w:rsidP="00B420F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AAF96" w14:textId="77777777" w:rsidR="00B420F5" w:rsidRDefault="00B420F5" w:rsidP="00B420F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D0EFE30" w14:textId="77777777" w:rsidR="00B420F5" w:rsidRDefault="00B420F5" w:rsidP="00B420F5">
            <w:pPr>
              <w:ind w:right="425"/>
              <w:jc w:val="both"/>
              <w:rPr>
                <w:sz w:val="22"/>
                <w:szCs w:val="22"/>
              </w:rPr>
            </w:pPr>
          </w:p>
        </w:tc>
        <w:tc>
          <w:tcPr>
            <w:tcW w:w="141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33A321B" w14:textId="77777777" w:rsidR="00B420F5" w:rsidRDefault="00B420F5" w:rsidP="00B420F5">
            <w:pPr>
              <w:ind w:right="425"/>
              <w:jc w:val="both"/>
              <w:rPr>
                <w:sz w:val="22"/>
                <w:szCs w:val="22"/>
              </w:rPr>
            </w:pPr>
          </w:p>
        </w:tc>
      </w:tr>
      <w:tr w:rsidR="00B420F5" w14:paraId="6B2E43A0" w14:textId="77777777" w:rsidTr="00B420F5">
        <w:trPr>
          <w:trHeight w:val="223"/>
        </w:trPr>
        <w:tc>
          <w:tcPr>
            <w:tcW w:w="56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CB61B" w14:textId="628D2AB8" w:rsidR="00B420F5" w:rsidRDefault="00B420F5" w:rsidP="00B420F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524CA6">
              <w:rPr>
                <w:sz w:val="22"/>
                <w:szCs w:val="22"/>
              </w:rPr>
              <w:t>7</w:t>
            </w:r>
          </w:p>
        </w:tc>
        <w:tc>
          <w:tcPr>
            <w:tcW w:w="24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2F5A3" w14:textId="77777777" w:rsidR="00B420F5" w:rsidRDefault="00B420F5" w:rsidP="00B420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System operacyjny</w:t>
            </w:r>
          </w:p>
          <w:p w14:paraId="48A64129" w14:textId="77777777" w:rsidR="00B420F5" w:rsidRDefault="00B420F5" w:rsidP="00B420F5">
            <w:pPr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E9EA8" w14:textId="77777777" w:rsidR="00B420F5" w:rsidRDefault="00B420F5" w:rsidP="00B420F5">
            <w:pPr>
              <w:suppressAutoHyphens/>
              <w:spacing w:after="120"/>
              <w:jc w:val="both"/>
              <w:rPr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967EE" w14:textId="77777777" w:rsidR="00B420F5" w:rsidRDefault="00B420F5" w:rsidP="00B420F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4C139" w14:textId="77777777" w:rsidR="00B420F5" w:rsidRDefault="00B420F5" w:rsidP="00B420F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55E2E" w14:textId="77777777" w:rsidR="00B420F5" w:rsidRDefault="00B420F5" w:rsidP="00B420F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EFAE693" w14:textId="77777777" w:rsidR="00B420F5" w:rsidRDefault="00B420F5" w:rsidP="00B420F5">
            <w:pPr>
              <w:ind w:right="425"/>
              <w:jc w:val="both"/>
              <w:rPr>
                <w:sz w:val="22"/>
                <w:szCs w:val="22"/>
              </w:rPr>
            </w:pPr>
          </w:p>
        </w:tc>
        <w:tc>
          <w:tcPr>
            <w:tcW w:w="141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A6C6367" w14:textId="77777777" w:rsidR="00B420F5" w:rsidRDefault="00B420F5" w:rsidP="00B420F5">
            <w:pPr>
              <w:ind w:right="425"/>
              <w:jc w:val="both"/>
              <w:rPr>
                <w:sz w:val="22"/>
                <w:szCs w:val="22"/>
              </w:rPr>
            </w:pPr>
          </w:p>
        </w:tc>
      </w:tr>
      <w:tr w:rsidR="00B420F5" w14:paraId="5B1D8D02" w14:textId="77777777" w:rsidTr="00B420F5">
        <w:trPr>
          <w:trHeight w:val="163"/>
        </w:trPr>
        <w:tc>
          <w:tcPr>
            <w:tcW w:w="6659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8E54FD4" w14:textId="77777777" w:rsidR="00B420F5" w:rsidRPr="00B420F5" w:rsidRDefault="00B420F5" w:rsidP="00B420F5">
            <w:pPr>
              <w:ind w:right="425"/>
              <w:jc w:val="right"/>
              <w:rPr>
                <w:b/>
                <w:sz w:val="22"/>
                <w:szCs w:val="22"/>
              </w:rPr>
            </w:pPr>
          </w:p>
          <w:p w14:paraId="403457D9" w14:textId="77777777" w:rsidR="00B420F5" w:rsidRPr="00B420F5" w:rsidRDefault="00B420F5" w:rsidP="00B420F5">
            <w:pPr>
              <w:ind w:right="425"/>
              <w:jc w:val="right"/>
              <w:rPr>
                <w:b/>
                <w:sz w:val="22"/>
                <w:szCs w:val="22"/>
              </w:rPr>
            </w:pPr>
            <w:r w:rsidRPr="00B420F5">
              <w:rPr>
                <w:b/>
                <w:sz w:val="22"/>
                <w:szCs w:val="22"/>
              </w:rPr>
              <w:t>RAZEM: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B05E3" w14:textId="77777777" w:rsidR="00B420F5" w:rsidRDefault="00B420F5" w:rsidP="00B420F5">
            <w:pPr>
              <w:ind w:right="425"/>
              <w:jc w:val="both"/>
              <w:rPr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EBD9814" w14:textId="77777777" w:rsidR="00B420F5" w:rsidRDefault="00B420F5" w:rsidP="00B420F5">
            <w:pPr>
              <w:ind w:right="425"/>
              <w:jc w:val="both"/>
              <w:rPr>
                <w:sz w:val="22"/>
                <w:szCs w:val="22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A7FFD19" w14:textId="77777777" w:rsidR="00B420F5" w:rsidRDefault="00B420F5" w:rsidP="00B420F5">
            <w:pPr>
              <w:ind w:right="425"/>
              <w:jc w:val="both"/>
              <w:rPr>
                <w:sz w:val="22"/>
                <w:szCs w:val="22"/>
              </w:rPr>
            </w:pPr>
          </w:p>
        </w:tc>
      </w:tr>
      <w:tr w:rsidR="00B420F5" w14:paraId="42DF8F27" w14:textId="77777777" w:rsidTr="00B420F5">
        <w:trPr>
          <w:trHeight w:val="1590"/>
        </w:trPr>
        <w:tc>
          <w:tcPr>
            <w:tcW w:w="9777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08A6E80D" w14:textId="77777777" w:rsidR="00B420F5" w:rsidRDefault="00B420F5" w:rsidP="00B420F5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65134C4E" w14:textId="77777777" w:rsidR="00B420F5" w:rsidRDefault="00B420F5" w:rsidP="00B420F5">
            <w:pPr>
              <w:jc w:val="both"/>
              <w:rPr>
                <w:i/>
                <w:iCs/>
                <w:sz w:val="22"/>
                <w:szCs w:val="22"/>
              </w:rPr>
            </w:pPr>
          </w:p>
          <w:p w14:paraId="69BEBB5C" w14:textId="77777777" w:rsidR="00B420F5" w:rsidRDefault="00B420F5" w:rsidP="00B420F5">
            <w:pPr>
              <w:jc w:val="both"/>
              <w:rPr>
                <w:i/>
                <w:iCs/>
                <w:sz w:val="22"/>
                <w:szCs w:val="22"/>
              </w:rPr>
            </w:pPr>
          </w:p>
          <w:p w14:paraId="789D3AA4" w14:textId="0620EB81" w:rsidR="00B420F5" w:rsidRDefault="00B420F5" w:rsidP="00B420F5">
            <w:pPr>
              <w:ind w:right="425"/>
              <w:jc w:val="both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</w:tc>
      </w:tr>
    </w:tbl>
    <w:p w14:paraId="1583A276" w14:textId="77777777" w:rsidR="00B420F5" w:rsidRDefault="00B420F5" w:rsidP="00B420F5">
      <w:pPr>
        <w:pStyle w:val="Tekstpodstawowy"/>
        <w:suppressAutoHyphens/>
        <w:autoSpaceDN w:val="0"/>
        <w:jc w:val="both"/>
        <w:rPr>
          <w:b w:val="0"/>
          <w:bCs/>
          <w:sz w:val="22"/>
          <w:szCs w:val="22"/>
        </w:rPr>
      </w:pPr>
      <w:r>
        <w:rPr>
          <w:sz w:val="22"/>
          <w:szCs w:val="22"/>
        </w:rPr>
        <w:t>Okres udzielonej gwarancji wynosi:…………….miesięcy*</w:t>
      </w:r>
      <w:r>
        <w:t xml:space="preserve"> </w:t>
      </w:r>
    </w:p>
    <w:p w14:paraId="432C5DD2" w14:textId="49F0EEBD" w:rsidR="00B420F5" w:rsidRPr="003F6321" w:rsidRDefault="00B420F5" w:rsidP="00B420F5">
      <w:pPr>
        <w:pStyle w:val="Tekstpodstawowy"/>
        <w:suppressAutoHyphens/>
        <w:autoSpaceDN w:val="0"/>
        <w:jc w:val="both"/>
        <w:rPr>
          <w:b w:val="0"/>
          <w:bCs/>
          <w:sz w:val="22"/>
          <w:szCs w:val="22"/>
        </w:rPr>
      </w:pPr>
      <w:r>
        <w:rPr>
          <w:b w:val="0"/>
          <w:bCs/>
          <w:sz w:val="22"/>
          <w:szCs w:val="22"/>
        </w:rPr>
        <w:t xml:space="preserve">*W przypadku nie podania okresu gwarancji, Zamawiający przyjmie minimalny </w:t>
      </w:r>
      <w:r w:rsidR="00F703D6">
        <w:rPr>
          <w:b w:val="0"/>
          <w:bCs/>
          <w:sz w:val="22"/>
          <w:szCs w:val="22"/>
        </w:rPr>
        <w:t>24</w:t>
      </w:r>
      <w:r>
        <w:rPr>
          <w:b w:val="0"/>
          <w:bCs/>
          <w:sz w:val="22"/>
          <w:szCs w:val="22"/>
        </w:rPr>
        <w:t xml:space="preserve">  miesięczny okres gwarancji.</w:t>
      </w:r>
      <w:r>
        <w:rPr>
          <w:b w:val="0"/>
          <w:sz w:val="22"/>
          <w:szCs w:val="22"/>
        </w:rPr>
        <w:br/>
        <w:t xml:space="preserve">Termin realizacji umowy:  do ……. dni </w:t>
      </w:r>
      <w:r>
        <w:rPr>
          <w:b w:val="0"/>
          <w:bCs/>
          <w:sz w:val="22"/>
          <w:szCs w:val="22"/>
        </w:rPr>
        <w:t xml:space="preserve">od daty otrzymania zamówienia potwierdzonego przez </w:t>
      </w:r>
      <w:proofErr w:type="spellStart"/>
      <w:r>
        <w:rPr>
          <w:b w:val="0"/>
          <w:bCs/>
          <w:sz w:val="22"/>
          <w:szCs w:val="22"/>
        </w:rPr>
        <w:t>MNiSW</w:t>
      </w:r>
      <w:proofErr w:type="spellEnd"/>
      <w:r>
        <w:rPr>
          <w:b w:val="0"/>
          <w:bCs/>
          <w:sz w:val="22"/>
          <w:szCs w:val="22"/>
        </w:rPr>
        <w:t xml:space="preserve"> </w:t>
      </w:r>
      <w:bookmarkStart w:id="0" w:name="_Hlk166137361"/>
      <w:r>
        <w:rPr>
          <w:color w:val="FF0000"/>
        </w:rPr>
        <w:t>/</w:t>
      </w:r>
      <w:r>
        <w:rPr>
          <w:bCs/>
          <w:iCs/>
          <w:color w:val="FF0000"/>
          <w:sz w:val="22"/>
          <w:szCs w:val="22"/>
        </w:rPr>
        <w:t>kryterium oceny ofert/</w:t>
      </w:r>
    </w:p>
    <w:bookmarkEnd w:id="0"/>
    <w:p w14:paraId="181818BC" w14:textId="77777777" w:rsidR="00B420F5" w:rsidRDefault="00B420F5" w:rsidP="00B420F5">
      <w:pPr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>
        <w:rPr>
          <w:b/>
          <w:bCs/>
          <w:i/>
          <w:iCs/>
          <w:sz w:val="22"/>
          <w:szCs w:val="22"/>
        </w:rPr>
        <w:t xml:space="preserve">na zestawy komputerowe </w:t>
      </w:r>
      <w:r>
        <w:rPr>
          <w:i/>
          <w:iCs/>
          <w:sz w:val="22"/>
          <w:szCs w:val="22"/>
        </w:rPr>
        <w:t xml:space="preserve">wchodzące w zakres niniejszej umowy. Po przedstawieniu przez Zamawiającego zamówienia potwierdzonego przez organ nadzorujący Zamawiającego Wykonawca uwzględni w wystawionej fakturze 0% stawkę podatku VAT.  </w:t>
      </w:r>
    </w:p>
    <w:p w14:paraId="6F7996CC" w14:textId="77777777" w:rsidR="00B420F5" w:rsidRDefault="00B420F5" w:rsidP="00B420F5">
      <w:pPr>
        <w:tabs>
          <w:tab w:val="left" w:pos="426"/>
        </w:tabs>
        <w:spacing w:after="120"/>
        <w:jc w:val="both"/>
        <w:rPr>
          <w:b/>
          <w:sz w:val="22"/>
        </w:rPr>
      </w:pPr>
      <w:r>
        <w:rPr>
          <w:sz w:val="22"/>
        </w:rPr>
        <w:br/>
        <w:t>Oświadczamy, że zgodnie z ustawą z dnia 6 marca 2018 r. Prawo przedsiębiorców, należymy do małych lub średnich przedsiębiorców:</w:t>
      </w:r>
      <w:r>
        <w:rPr>
          <w:b/>
          <w:sz w:val="22"/>
        </w:rPr>
        <w:t xml:space="preserve"> TAK/NIE</w:t>
      </w:r>
    </w:p>
    <w:p w14:paraId="269AFA49" w14:textId="77777777" w:rsidR="00B420F5" w:rsidRDefault="00B420F5" w:rsidP="00B420F5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>
        <w:rPr>
          <w:sz w:val="22"/>
        </w:rPr>
        <w:t xml:space="preserve">Termin płatności: </w:t>
      </w:r>
      <w:r>
        <w:rPr>
          <w:b w:val="0"/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228084D5" w14:textId="77777777" w:rsidR="00B420F5" w:rsidRDefault="00B420F5" w:rsidP="00B420F5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14:paraId="3774AFB4" w14:textId="77777777" w:rsidR="00B420F5" w:rsidRDefault="00B420F5" w:rsidP="00B420F5">
      <w:pPr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12855B71" w14:textId="77777777" w:rsidR="00B420F5" w:rsidRDefault="00B420F5" w:rsidP="00B420F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2111C9BB" w14:textId="77777777" w:rsidR="00B420F5" w:rsidRPr="007B499A" w:rsidRDefault="00B420F5" w:rsidP="00B420F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>
        <w:rPr>
          <w:color w:val="000000"/>
          <w:sz w:val="22"/>
          <w:szCs w:val="22"/>
          <w:lang w:eastAsia="ar-SA"/>
        </w:rPr>
        <w:lastRenderedPageBreak/>
        <w:t>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</w:t>
      </w:r>
      <w:r w:rsidRPr="007B499A">
        <w:rPr>
          <w:sz w:val="22"/>
          <w:szCs w:val="22"/>
        </w:rPr>
        <w:t>do nich żadnych zastrzeżeń.</w:t>
      </w:r>
    </w:p>
    <w:p w14:paraId="4274CFF1" w14:textId="071368BE" w:rsidR="00B420F5" w:rsidRPr="00ED5228" w:rsidRDefault="00B420F5" w:rsidP="00B420F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Cs w:val="22"/>
        </w:rPr>
      </w:pPr>
      <w:r w:rsidRPr="007B499A">
        <w:rPr>
          <w:sz w:val="22"/>
          <w:szCs w:val="22"/>
          <w:lang w:eastAsia="zh-CN"/>
        </w:rPr>
        <w:t xml:space="preserve">Oświadczamy, że </w:t>
      </w:r>
      <w:r w:rsidR="007B499A" w:rsidRPr="007B499A">
        <w:rPr>
          <w:sz w:val="22"/>
          <w:szCs w:val="22"/>
          <w:lang w:eastAsia="zh-CN"/>
        </w:rPr>
        <w:t>urządzenia są fabrycznie nowe.</w:t>
      </w:r>
    </w:p>
    <w:p w14:paraId="56EA2132" w14:textId="7B929586" w:rsidR="00ED5228" w:rsidRPr="00ED5228" w:rsidRDefault="00ED5228" w:rsidP="00ED522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Oświadczam</w:t>
      </w:r>
      <w:r>
        <w:rPr>
          <w:rFonts w:ascii="Verdana" w:hAnsi="Verdana"/>
          <w:color w:val="000000"/>
          <w:sz w:val="18"/>
          <w:szCs w:val="18"/>
        </w:rPr>
        <w:t>y</w:t>
      </w:r>
      <w:r>
        <w:rPr>
          <w:rFonts w:ascii="Verdana" w:hAnsi="Verdana"/>
          <w:color w:val="000000"/>
          <w:sz w:val="18"/>
          <w:szCs w:val="18"/>
        </w:rPr>
        <w:t>, że urządzeni</w:t>
      </w:r>
      <w:r>
        <w:rPr>
          <w:rFonts w:ascii="Verdana" w:hAnsi="Verdana"/>
          <w:color w:val="000000"/>
          <w:sz w:val="18"/>
          <w:szCs w:val="18"/>
        </w:rPr>
        <w:t>a</w:t>
      </w:r>
      <w:r>
        <w:rPr>
          <w:rFonts w:ascii="Verdana" w:hAnsi="Verdana"/>
          <w:color w:val="000000"/>
          <w:sz w:val="18"/>
          <w:szCs w:val="18"/>
        </w:rPr>
        <w:t xml:space="preserve"> </w:t>
      </w:r>
      <w:r>
        <w:rPr>
          <w:rFonts w:ascii="Verdana" w:hAnsi="Verdana"/>
          <w:color w:val="000000"/>
          <w:sz w:val="18"/>
          <w:szCs w:val="18"/>
        </w:rPr>
        <w:t xml:space="preserve">są poddane certyfikowanym badaniom EMC( </w:t>
      </w:r>
      <w:proofErr w:type="spellStart"/>
      <w:r>
        <w:rPr>
          <w:rFonts w:ascii="Verdana" w:hAnsi="Verdana"/>
          <w:color w:val="000000"/>
          <w:sz w:val="18"/>
          <w:szCs w:val="18"/>
        </w:rPr>
        <w:t>Electronic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</w:t>
      </w:r>
      <w:proofErr w:type="spellStart"/>
      <w:r>
        <w:rPr>
          <w:rFonts w:ascii="Verdana" w:hAnsi="Verdana"/>
          <w:color w:val="000000"/>
          <w:sz w:val="18"/>
          <w:szCs w:val="18"/>
        </w:rPr>
        <w:t>Manetic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</w:t>
      </w:r>
      <w:proofErr w:type="spellStart"/>
      <w:r>
        <w:rPr>
          <w:rFonts w:ascii="Verdana" w:hAnsi="Verdana"/>
          <w:color w:val="000000"/>
          <w:sz w:val="18"/>
          <w:szCs w:val="18"/>
        </w:rPr>
        <w:t>Compability</w:t>
      </w:r>
      <w:proofErr w:type="spellEnd"/>
      <w:r>
        <w:rPr>
          <w:rFonts w:ascii="Verdana" w:hAnsi="Verdana"/>
          <w:color w:val="000000"/>
          <w:sz w:val="18"/>
          <w:szCs w:val="18"/>
        </w:rPr>
        <w:t>) lub równoważnym, wykonanym na złożonym w całość zestawie.</w:t>
      </w:r>
    </w:p>
    <w:p w14:paraId="165A358F" w14:textId="77777777" w:rsidR="00B420F5" w:rsidRDefault="00B420F5" w:rsidP="00B420F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zm.) </w:t>
      </w:r>
      <w:r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>
        <w:rPr>
          <w:b/>
          <w:color w:val="000000"/>
          <w:sz w:val="22"/>
          <w:szCs w:val="22"/>
          <w:lang w:eastAsia="ar-SA"/>
        </w:rPr>
        <w:t xml:space="preserve">na </w:t>
      </w:r>
      <w:r>
        <w:rPr>
          <w:b/>
          <w:bCs/>
          <w:iCs/>
          <w:sz w:val="22"/>
          <w:szCs w:val="22"/>
        </w:rPr>
        <w:t>zestawy komputerowe</w:t>
      </w:r>
      <w:r>
        <w:rPr>
          <w:b/>
          <w:color w:val="000000"/>
          <w:sz w:val="22"/>
          <w:szCs w:val="22"/>
          <w:lang w:eastAsia="ar-SA"/>
        </w:rPr>
        <w:br/>
      </w:r>
      <w:r>
        <w:rPr>
          <w:sz w:val="22"/>
          <w:szCs w:val="22"/>
        </w:rPr>
        <w:t xml:space="preserve">w zakresie objętym zwolnieniem – zgodnie z art. 83 ust. 1 pkt 26 przywołanej ustawy. </w:t>
      </w:r>
      <w:r>
        <w:rPr>
          <w:sz w:val="22"/>
          <w:szCs w:val="22"/>
        </w:rPr>
        <w:br/>
      </w:r>
      <w:r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</w:t>
      </w:r>
      <w:r>
        <w:rPr>
          <w:color w:val="000000"/>
          <w:sz w:val="22"/>
          <w:szCs w:val="22"/>
          <w:lang w:eastAsia="ar-SA"/>
        </w:rPr>
        <w:br/>
        <w:t xml:space="preserve">że wymieniony w zamówieniu skierowanym do Wykonawcy </w:t>
      </w:r>
      <w:r>
        <w:rPr>
          <w:b/>
          <w:bCs/>
          <w:iCs/>
          <w:sz w:val="22"/>
          <w:szCs w:val="22"/>
        </w:rPr>
        <w:t xml:space="preserve">zestawy komputerowe </w:t>
      </w:r>
      <w:r>
        <w:rPr>
          <w:b/>
          <w:bCs/>
          <w:color w:val="000000"/>
          <w:sz w:val="22"/>
          <w:szCs w:val="22"/>
          <w:lang w:eastAsia="ar-SA"/>
        </w:rPr>
        <w:t xml:space="preserve">- </w:t>
      </w:r>
      <w:r>
        <w:rPr>
          <w:color w:val="000000"/>
          <w:sz w:val="22"/>
          <w:szCs w:val="22"/>
          <w:lang w:eastAsia="ar-SA"/>
        </w:rPr>
        <w:t xml:space="preserve">są przeznaczone dla placówki oświatowej - zgodnie z art. 83 ust. 1 pkt 26 ustawy z dnia 11 marca 2004 r. o podatku od towarów i usług (t. j. Dz. U. 2011 Nr 177 poz. 1054 z </w:t>
      </w:r>
      <w:proofErr w:type="spellStart"/>
      <w:r>
        <w:rPr>
          <w:color w:val="000000"/>
          <w:sz w:val="22"/>
          <w:szCs w:val="22"/>
          <w:lang w:eastAsia="ar-SA"/>
        </w:rPr>
        <w:t>późn</w:t>
      </w:r>
      <w:proofErr w:type="spellEnd"/>
      <w:r>
        <w:rPr>
          <w:color w:val="000000"/>
          <w:sz w:val="22"/>
          <w:szCs w:val="22"/>
          <w:lang w:eastAsia="ar-SA"/>
        </w:rPr>
        <w:t>. zm.).</w:t>
      </w:r>
      <w:r>
        <w:rPr>
          <w:b/>
          <w:bCs/>
          <w:color w:val="000000"/>
          <w:sz w:val="22"/>
          <w:szCs w:val="22"/>
          <w:lang w:eastAsia="ar-SA"/>
        </w:rPr>
        <w:t xml:space="preserve"> </w:t>
      </w:r>
    </w:p>
    <w:p w14:paraId="1DC55CBC" w14:textId="77777777" w:rsidR="00B420F5" w:rsidRDefault="00B420F5" w:rsidP="00B420F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</w:rPr>
      </w:pPr>
      <w:r>
        <w:rPr>
          <w:b/>
          <w:bCs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37834B19" w14:textId="77777777" w:rsidR="00B420F5" w:rsidRDefault="00B420F5" w:rsidP="00B420F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2E4DDC4" w14:textId="77777777" w:rsidR="00B420F5" w:rsidRDefault="00B420F5" w:rsidP="00B420F5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</w:t>
      </w:r>
      <w:r>
        <w:rPr>
          <w:i/>
          <w:sz w:val="22"/>
          <w:szCs w:val="22"/>
        </w:rPr>
        <w:br/>
        <w:t xml:space="preserve">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11C8051" w14:textId="77777777" w:rsidR="00B420F5" w:rsidRDefault="00B420F5" w:rsidP="00B420F5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D7394A5" w14:textId="77777777" w:rsidR="00B420F5" w:rsidRDefault="00B420F5" w:rsidP="00B420F5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420F5" w14:paraId="0464D1A9" w14:textId="7777777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1A4306" w14:textId="77777777" w:rsidR="00B420F5" w:rsidRDefault="00B420F5" w:rsidP="00B420F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8A2926" w14:textId="77777777" w:rsidR="00B420F5" w:rsidRDefault="00B420F5" w:rsidP="00B420F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17598D45" w14:textId="77777777" w:rsidR="00B420F5" w:rsidRDefault="00B420F5" w:rsidP="00B420F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8D4A36" w14:textId="77777777" w:rsidR="00B420F5" w:rsidRDefault="00B420F5" w:rsidP="00B420F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B420F5" w14:paraId="49C4D35C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CC0448" w14:textId="77777777" w:rsidR="00B420F5" w:rsidRDefault="00B420F5" w:rsidP="00B420F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CD075C" w14:textId="77777777" w:rsidR="00B420F5" w:rsidRDefault="00B420F5" w:rsidP="00B420F5">
            <w:pPr>
              <w:autoSpaceDE w:val="0"/>
              <w:autoSpaceDN w:val="0"/>
              <w:adjustRightInd w:val="0"/>
              <w:spacing w:after="240"/>
              <w:jc w:val="both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A04005" w14:textId="77777777" w:rsidR="00B420F5" w:rsidRDefault="00B420F5" w:rsidP="00B420F5">
            <w:pPr>
              <w:autoSpaceDE w:val="0"/>
              <w:autoSpaceDN w:val="0"/>
              <w:adjustRightInd w:val="0"/>
              <w:spacing w:after="240"/>
              <w:jc w:val="both"/>
              <w:rPr>
                <w:sz w:val="22"/>
                <w:szCs w:val="22"/>
              </w:rPr>
            </w:pPr>
          </w:p>
        </w:tc>
      </w:tr>
      <w:tr w:rsidR="00B420F5" w14:paraId="29D5EDDC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ED5E92" w14:textId="77777777" w:rsidR="00B420F5" w:rsidRDefault="00B420F5" w:rsidP="00B420F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51BAF8" w14:textId="77777777" w:rsidR="00B420F5" w:rsidRDefault="00B420F5" w:rsidP="00B420F5">
            <w:pPr>
              <w:autoSpaceDE w:val="0"/>
              <w:autoSpaceDN w:val="0"/>
              <w:adjustRightInd w:val="0"/>
              <w:spacing w:after="240"/>
              <w:jc w:val="both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7E6AD9" w14:textId="77777777" w:rsidR="00B420F5" w:rsidRDefault="00B420F5" w:rsidP="00B420F5">
            <w:pPr>
              <w:autoSpaceDE w:val="0"/>
              <w:autoSpaceDN w:val="0"/>
              <w:adjustRightInd w:val="0"/>
              <w:spacing w:after="240"/>
              <w:jc w:val="both"/>
              <w:rPr>
                <w:sz w:val="22"/>
                <w:szCs w:val="22"/>
              </w:rPr>
            </w:pPr>
          </w:p>
        </w:tc>
      </w:tr>
    </w:tbl>
    <w:p w14:paraId="0F12E166" w14:textId="77777777" w:rsidR="00B420F5" w:rsidRDefault="00B420F5" w:rsidP="00B420F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625DBCAD" w14:textId="77777777" w:rsidR="00B420F5" w:rsidRDefault="00B420F5" w:rsidP="00B420F5">
      <w:pPr>
        <w:pStyle w:val="Nagwek1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411C22A6" w14:textId="77777777" w:rsidR="00B420F5" w:rsidRDefault="00B420F5" w:rsidP="00B420F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6F6A000F" w14:textId="77777777" w:rsidR="00B420F5" w:rsidRDefault="00B420F5" w:rsidP="00B420F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509143C6" w14:textId="77777777" w:rsidR="00B420F5" w:rsidRDefault="00B420F5" w:rsidP="00B420F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6FE1D460" w14:textId="77777777" w:rsidR="00B420F5" w:rsidRDefault="00B420F5" w:rsidP="00B420F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5B47EDF6" w14:textId="77777777" w:rsidR="00555123" w:rsidRDefault="00B420F5" w:rsidP="00555123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974FF3F" w14:textId="77777777" w:rsidR="00555123" w:rsidRDefault="00555123" w:rsidP="00555123">
      <w:pPr>
        <w:jc w:val="both"/>
        <w:rPr>
          <w:sz w:val="22"/>
          <w:szCs w:val="22"/>
        </w:rPr>
      </w:pPr>
    </w:p>
    <w:p w14:paraId="07F18518" w14:textId="576A843D" w:rsidR="00555123" w:rsidRPr="00555123" w:rsidRDefault="00555123" w:rsidP="00555123">
      <w:pPr>
        <w:numPr>
          <w:ilvl w:val="0"/>
          <w:numId w:val="1"/>
        </w:numPr>
        <w:jc w:val="both"/>
        <w:rPr>
          <w:sz w:val="22"/>
          <w:szCs w:val="22"/>
        </w:rPr>
      </w:pPr>
      <w:r w:rsidRPr="00555123">
        <w:rPr>
          <w:rFonts w:ascii="Verdana" w:hAnsi="Verdana"/>
          <w:sz w:val="18"/>
          <w:szCs w:val="18"/>
        </w:rPr>
        <w:t>Oświadczam, że posiadam/y ważny certyfikat  wykonawcy zamówień publicznych wydany zgodnie z ustawą z dnia 5 sierpnia 2025 r. o certyfikacji wykonawców zamówień publicznych. Certyfikat został wydany przez: ……………………………., nr certyfikatu: ………………………………, data wydania certyfikatu: ………………………..., okres  ważności certyfikatu ………………………………………., certyfikat obejmuje następujący zakres certyfikacji:……………………………….</w:t>
      </w:r>
    </w:p>
    <w:p w14:paraId="578BA18A" w14:textId="77777777" w:rsidR="00555123" w:rsidRPr="00555123" w:rsidRDefault="00555123" w:rsidP="00555123">
      <w:pPr>
        <w:ind w:left="426"/>
        <w:jc w:val="both"/>
        <w:rPr>
          <w:rFonts w:ascii="Verdana" w:hAnsi="Verdana"/>
          <w:i/>
          <w:sz w:val="16"/>
          <w:szCs w:val="16"/>
        </w:rPr>
      </w:pPr>
    </w:p>
    <w:p w14:paraId="22C11156" w14:textId="77777777" w:rsidR="00555123" w:rsidRPr="00555123" w:rsidRDefault="00555123" w:rsidP="00555123">
      <w:pPr>
        <w:ind w:left="426"/>
        <w:jc w:val="both"/>
        <w:rPr>
          <w:rFonts w:ascii="Verdana" w:hAnsi="Verdana"/>
          <w:i/>
          <w:sz w:val="16"/>
          <w:szCs w:val="16"/>
        </w:rPr>
      </w:pPr>
      <w:r w:rsidRPr="00555123">
        <w:rPr>
          <w:rFonts w:ascii="Verdana" w:hAnsi="Verdana"/>
          <w:i/>
          <w:sz w:val="16"/>
          <w:szCs w:val="16"/>
        </w:rPr>
        <w:t>Wypełnić wyłącznie w przypadku Wykonawców posługujących się certyfikatem wykonawców zamówień publicznych:</w:t>
      </w:r>
    </w:p>
    <w:p w14:paraId="64D0BE2B" w14:textId="049FAD3B" w:rsidR="00555123" w:rsidRDefault="00555123" w:rsidP="00555123">
      <w:pPr>
        <w:jc w:val="both"/>
        <w:rPr>
          <w:sz w:val="22"/>
          <w:szCs w:val="22"/>
        </w:rPr>
      </w:pPr>
    </w:p>
    <w:p w14:paraId="3F5500F2" w14:textId="40D02BBD" w:rsidR="00B420F5" w:rsidRDefault="00B420F5" w:rsidP="0055512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3B121C7B" w14:textId="77777777" w:rsidR="00B420F5" w:rsidRDefault="00B420F5" w:rsidP="00B420F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0DB68FC" w14:textId="77777777" w:rsidR="00B420F5" w:rsidRDefault="00B420F5" w:rsidP="00B420F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3C575E45" w14:textId="77777777" w:rsidR="00B420F5" w:rsidRDefault="00B420F5" w:rsidP="00B420F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EC844EB" w14:textId="77777777" w:rsidR="00B420F5" w:rsidRDefault="00B420F5" w:rsidP="00B420F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408F2FD" w14:textId="77777777" w:rsidR="00B420F5" w:rsidRDefault="00B420F5" w:rsidP="00B420F5">
      <w:pPr>
        <w:tabs>
          <w:tab w:val="left" w:pos="540"/>
          <w:tab w:val="left" w:pos="780"/>
        </w:tabs>
        <w:suppressAutoHyphens/>
        <w:jc w:val="both"/>
        <w:rPr>
          <w:sz w:val="20"/>
          <w:szCs w:val="20"/>
        </w:rPr>
      </w:pPr>
      <w:r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sz w:val="22"/>
          <w:szCs w:val="22"/>
          <w:lang w:eastAsia="zh-CN"/>
        </w:rPr>
        <w:t>.</w:t>
      </w:r>
    </w:p>
    <w:p w14:paraId="1BF12A8A" w14:textId="2617A2B0" w:rsidR="005329B3" w:rsidRPr="00B420F5" w:rsidRDefault="005329B3" w:rsidP="00B420F5">
      <w:pPr>
        <w:jc w:val="both"/>
      </w:pPr>
    </w:p>
    <w:sectPr w:rsidR="005329B3" w:rsidRPr="00B420F5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CB92F0" w14:textId="77777777" w:rsidR="00987186" w:rsidRDefault="00987186">
      <w:r>
        <w:separator/>
      </w:r>
    </w:p>
  </w:endnote>
  <w:endnote w:type="continuationSeparator" w:id="0">
    <w:p w14:paraId="789299B3" w14:textId="77777777" w:rsidR="00987186" w:rsidRDefault="009871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58413" w14:textId="2DDBF0B5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03D58A" w14:textId="77777777" w:rsidR="00987186" w:rsidRDefault="00987186">
      <w:r>
        <w:separator/>
      </w:r>
    </w:p>
  </w:footnote>
  <w:footnote w:type="continuationSeparator" w:id="0">
    <w:p w14:paraId="01961426" w14:textId="77777777" w:rsidR="00987186" w:rsidRDefault="009871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632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4E88A98A" w14:textId="43290653" w:rsidR="005E78D3" w:rsidRDefault="005E78D3">
    <w:pPr>
      <w:pStyle w:val="Nagwek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6767E"/>
    <w:multiLevelType w:val="multilevel"/>
    <w:tmpl w:val="C6E82E48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18"/>
        <w:szCs w:val="18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1" w15:restartNumberingAfterBreak="0">
    <w:nsid w:val="083B7957"/>
    <w:multiLevelType w:val="hybridMultilevel"/>
    <w:tmpl w:val="FFFFFFFF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BE76DA3"/>
    <w:multiLevelType w:val="hybridMultilevel"/>
    <w:tmpl w:val="F652529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3B56F2B"/>
    <w:multiLevelType w:val="multilevel"/>
    <w:tmpl w:val="17B4BBB4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B26E4B"/>
    <w:multiLevelType w:val="multilevel"/>
    <w:tmpl w:val="F4C010EC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8" w15:restartNumberingAfterBreak="0">
    <w:nsid w:val="4F4A1D42"/>
    <w:multiLevelType w:val="hybridMultilevel"/>
    <w:tmpl w:val="F652529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ACF7788"/>
    <w:multiLevelType w:val="multilevel"/>
    <w:tmpl w:val="E36EA3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D792FD9"/>
    <w:multiLevelType w:val="hybridMultilevel"/>
    <w:tmpl w:val="CCD219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12611AE"/>
    <w:multiLevelType w:val="multilevel"/>
    <w:tmpl w:val="D0B40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97960FE"/>
    <w:multiLevelType w:val="hybridMultilevel"/>
    <w:tmpl w:val="6EB245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811915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3"/>
  </w:num>
  <w:num w:numId="4" w16cid:durableId="2100953092">
    <w:abstractNumId w:val="11"/>
  </w:num>
  <w:num w:numId="5" w16cid:durableId="1409040260">
    <w:abstractNumId w:val="4"/>
  </w:num>
  <w:num w:numId="6" w16cid:durableId="1445537388">
    <w:abstractNumId w:val="6"/>
  </w:num>
  <w:num w:numId="7" w16cid:durableId="1122655415">
    <w:abstractNumId w:val="7"/>
  </w:num>
  <w:num w:numId="8" w16cid:durableId="1237475161">
    <w:abstractNumId w:val="5"/>
  </w:num>
  <w:num w:numId="9" w16cid:durableId="118725473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127041492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96759255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920135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739477656">
    <w:abstractNumId w:val="10"/>
  </w:num>
  <w:num w:numId="14" w16cid:durableId="185995065">
    <w:abstractNumId w:val="14"/>
  </w:num>
  <w:num w:numId="15" w16cid:durableId="693456805">
    <w:abstractNumId w:val="8"/>
  </w:num>
  <w:num w:numId="16" w16cid:durableId="11630141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10065"/>
    <w:rsid w:val="00012286"/>
    <w:rsid w:val="00022890"/>
    <w:rsid w:val="00034F7B"/>
    <w:rsid w:val="0005028C"/>
    <w:rsid w:val="00052B44"/>
    <w:rsid w:val="000704FC"/>
    <w:rsid w:val="00071C5A"/>
    <w:rsid w:val="00071CCC"/>
    <w:rsid w:val="00087F57"/>
    <w:rsid w:val="000B405D"/>
    <w:rsid w:val="000B731D"/>
    <w:rsid w:val="000D6134"/>
    <w:rsid w:val="000E09C7"/>
    <w:rsid w:val="000F3192"/>
    <w:rsid w:val="000F5256"/>
    <w:rsid w:val="000F6589"/>
    <w:rsid w:val="00101D8E"/>
    <w:rsid w:val="00106636"/>
    <w:rsid w:val="001122C2"/>
    <w:rsid w:val="00116EC6"/>
    <w:rsid w:val="001212E7"/>
    <w:rsid w:val="0012195A"/>
    <w:rsid w:val="00146439"/>
    <w:rsid w:val="001801DD"/>
    <w:rsid w:val="001871ED"/>
    <w:rsid w:val="00193166"/>
    <w:rsid w:val="00193773"/>
    <w:rsid w:val="001D4612"/>
    <w:rsid w:val="001F2EEA"/>
    <w:rsid w:val="00204E8D"/>
    <w:rsid w:val="00207E98"/>
    <w:rsid w:val="00211F79"/>
    <w:rsid w:val="00223193"/>
    <w:rsid w:val="002333D7"/>
    <w:rsid w:val="002723B0"/>
    <w:rsid w:val="00280F8B"/>
    <w:rsid w:val="002C151E"/>
    <w:rsid w:val="002E185F"/>
    <w:rsid w:val="002F04BF"/>
    <w:rsid w:val="00307748"/>
    <w:rsid w:val="00315A4A"/>
    <w:rsid w:val="00330F79"/>
    <w:rsid w:val="00332124"/>
    <w:rsid w:val="00333ADC"/>
    <w:rsid w:val="003407D2"/>
    <w:rsid w:val="00342D73"/>
    <w:rsid w:val="003822AF"/>
    <w:rsid w:val="00390AC1"/>
    <w:rsid w:val="00391F08"/>
    <w:rsid w:val="003956D1"/>
    <w:rsid w:val="003B53A3"/>
    <w:rsid w:val="003C78AA"/>
    <w:rsid w:val="003F3905"/>
    <w:rsid w:val="003F54AF"/>
    <w:rsid w:val="003F6321"/>
    <w:rsid w:val="003F6EC8"/>
    <w:rsid w:val="003F7CF0"/>
    <w:rsid w:val="004009D4"/>
    <w:rsid w:val="0042560E"/>
    <w:rsid w:val="00431433"/>
    <w:rsid w:val="00437B7D"/>
    <w:rsid w:val="00440E22"/>
    <w:rsid w:val="00446A73"/>
    <w:rsid w:val="00461AFF"/>
    <w:rsid w:val="00481FB1"/>
    <w:rsid w:val="004B7300"/>
    <w:rsid w:val="004C42C2"/>
    <w:rsid w:val="004C6753"/>
    <w:rsid w:val="004C7CD7"/>
    <w:rsid w:val="004D554A"/>
    <w:rsid w:val="004E770B"/>
    <w:rsid w:val="00514491"/>
    <w:rsid w:val="005168D6"/>
    <w:rsid w:val="00516BC1"/>
    <w:rsid w:val="00524CA6"/>
    <w:rsid w:val="005329B3"/>
    <w:rsid w:val="00555123"/>
    <w:rsid w:val="005576C0"/>
    <w:rsid w:val="00561135"/>
    <w:rsid w:val="00566231"/>
    <w:rsid w:val="005667D2"/>
    <w:rsid w:val="005772F4"/>
    <w:rsid w:val="005831C5"/>
    <w:rsid w:val="00584D3F"/>
    <w:rsid w:val="0058681C"/>
    <w:rsid w:val="00592114"/>
    <w:rsid w:val="00595C87"/>
    <w:rsid w:val="005A6C0B"/>
    <w:rsid w:val="005B2B96"/>
    <w:rsid w:val="005B7B2E"/>
    <w:rsid w:val="005C451B"/>
    <w:rsid w:val="005D10D4"/>
    <w:rsid w:val="005D2C65"/>
    <w:rsid w:val="005D38EE"/>
    <w:rsid w:val="005E6D94"/>
    <w:rsid w:val="005E78D3"/>
    <w:rsid w:val="005F3174"/>
    <w:rsid w:val="00616F1E"/>
    <w:rsid w:val="00633113"/>
    <w:rsid w:val="0063384F"/>
    <w:rsid w:val="00643C6F"/>
    <w:rsid w:val="00645BB8"/>
    <w:rsid w:val="00646202"/>
    <w:rsid w:val="006506AD"/>
    <w:rsid w:val="00650E94"/>
    <w:rsid w:val="0065290F"/>
    <w:rsid w:val="006615D7"/>
    <w:rsid w:val="006749FA"/>
    <w:rsid w:val="006801DB"/>
    <w:rsid w:val="006815F6"/>
    <w:rsid w:val="0069695D"/>
    <w:rsid w:val="006B67C7"/>
    <w:rsid w:val="006D0DFC"/>
    <w:rsid w:val="006E37A2"/>
    <w:rsid w:val="006E4A4C"/>
    <w:rsid w:val="006F6C6C"/>
    <w:rsid w:val="00723418"/>
    <w:rsid w:val="00733CD7"/>
    <w:rsid w:val="007507C7"/>
    <w:rsid w:val="007748F0"/>
    <w:rsid w:val="00787EE5"/>
    <w:rsid w:val="007A04B2"/>
    <w:rsid w:val="007A0D83"/>
    <w:rsid w:val="007A4129"/>
    <w:rsid w:val="007A4321"/>
    <w:rsid w:val="007A4FFA"/>
    <w:rsid w:val="007B1EE0"/>
    <w:rsid w:val="007B499A"/>
    <w:rsid w:val="007F6E90"/>
    <w:rsid w:val="008158EF"/>
    <w:rsid w:val="00821C8F"/>
    <w:rsid w:val="0083096E"/>
    <w:rsid w:val="00833933"/>
    <w:rsid w:val="00835E91"/>
    <w:rsid w:val="00853083"/>
    <w:rsid w:val="00860AAA"/>
    <w:rsid w:val="00866AC9"/>
    <w:rsid w:val="0088228C"/>
    <w:rsid w:val="00887B64"/>
    <w:rsid w:val="008A7228"/>
    <w:rsid w:val="008B2F0C"/>
    <w:rsid w:val="008B39B8"/>
    <w:rsid w:val="008B4928"/>
    <w:rsid w:val="008B4A07"/>
    <w:rsid w:val="008B6159"/>
    <w:rsid w:val="008D2AB8"/>
    <w:rsid w:val="008F08FC"/>
    <w:rsid w:val="008F1C66"/>
    <w:rsid w:val="00905AFA"/>
    <w:rsid w:val="0091196F"/>
    <w:rsid w:val="00916ADD"/>
    <w:rsid w:val="00923102"/>
    <w:rsid w:val="0093124B"/>
    <w:rsid w:val="00936A6F"/>
    <w:rsid w:val="009374A5"/>
    <w:rsid w:val="00970FE4"/>
    <w:rsid w:val="00987186"/>
    <w:rsid w:val="009B1AF1"/>
    <w:rsid w:val="009D1D22"/>
    <w:rsid w:val="009F2533"/>
    <w:rsid w:val="00A0022B"/>
    <w:rsid w:val="00A346FE"/>
    <w:rsid w:val="00A34F03"/>
    <w:rsid w:val="00A448C5"/>
    <w:rsid w:val="00A47B4D"/>
    <w:rsid w:val="00A747CE"/>
    <w:rsid w:val="00A83018"/>
    <w:rsid w:val="00A925F5"/>
    <w:rsid w:val="00AB3FE3"/>
    <w:rsid w:val="00AC4D1B"/>
    <w:rsid w:val="00AC79B9"/>
    <w:rsid w:val="00AE7922"/>
    <w:rsid w:val="00AF3EAD"/>
    <w:rsid w:val="00AF4095"/>
    <w:rsid w:val="00AF704D"/>
    <w:rsid w:val="00B01FF2"/>
    <w:rsid w:val="00B35BA8"/>
    <w:rsid w:val="00B420F5"/>
    <w:rsid w:val="00B51BC2"/>
    <w:rsid w:val="00B56E73"/>
    <w:rsid w:val="00B61030"/>
    <w:rsid w:val="00B66AD1"/>
    <w:rsid w:val="00B67DE2"/>
    <w:rsid w:val="00B72569"/>
    <w:rsid w:val="00B774DC"/>
    <w:rsid w:val="00B817AD"/>
    <w:rsid w:val="00B949DE"/>
    <w:rsid w:val="00BB46ED"/>
    <w:rsid w:val="00BD09E4"/>
    <w:rsid w:val="00C06FC5"/>
    <w:rsid w:val="00C11FCB"/>
    <w:rsid w:val="00C1662A"/>
    <w:rsid w:val="00C308C1"/>
    <w:rsid w:val="00C41623"/>
    <w:rsid w:val="00C6570C"/>
    <w:rsid w:val="00C72428"/>
    <w:rsid w:val="00C7405C"/>
    <w:rsid w:val="00C843B7"/>
    <w:rsid w:val="00C969A6"/>
    <w:rsid w:val="00CA7D36"/>
    <w:rsid w:val="00CB15EF"/>
    <w:rsid w:val="00CB5D19"/>
    <w:rsid w:val="00CB7724"/>
    <w:rsid w:val="00CE5613"/>
    <w:rsid w:val="00CE6217"/>
    <w:rsid w:val="00CF1ECA"/>
    <w:rsid w:val="00D02F02"/>
    <w:rsid w:val="00D14AA4"/>
    <w:rsid w:val="00D17C13"/>
    <w:rsid w:val="00D24208"/>
    <w:rsid w:val="00D24B7D"/>
    <w:rsid w:val="00D3177E"/>
    <w:rsid w:val="00D4654C"/>
    <w:rsid w:val="00D5222E"/>
    <w:rsid w:val="00D60C38"/>
    <w:rsid w:val="00D6378D"/>
    <w:rsid w:val="00D66893"/>
    <w:rsid w:val="00D71C24"/>
    <w:rsid w:val="00D76DDC"/>
    <w:rsid w:val="00D90ACB"/>
    <w:rsid w:val="00D93FEC"/>
    <w:rsid w:val="00DA05E1"/>
    <w:rsid w:val="00DB0B82"/>
    <w:rsid w:val="00DB7042"/>
    <w:rsid w:val="00DB79D3"/>
    <w:rsid w:val="00DC1500"/>
    <w:rsid w:val="00DC7791"/>
    <w:rsid w:val="00DD03C2"/>
    <w:rsid w:val="00DD2D3C"/>
    <w:rsid w:val="00DD6F16"/>
    <w:rsid w:val="00DF1079"/>
    <w:rsid w:val="00DF7E08"/>
    <w:rsid w:val="00E36873"/>
    <w:rsid w:val="00E44371"/>
    <w:rsid w:val="00E5627D"/>
    <w:rsid w:val="00E62D09"/>
    <w:rsid w:val="00E90D2D"/>
    <w:rsid w:val="00E949B0"/>
    <w:rsid w:val="00EA1E2F"/>
    <w:rsid w:val="00EA77CE"/>
    <w:rsid w:val="00EB7B6F"/>
    <w:rsid w:val="00EC0BEA"/>
    <w:rsid w:val="00EC41E9"/>
    <w:rsid w:val="00EC6DFD"/>
    <w:rsid w:val="00ED2F04"/>
    <w:rsid w:val="00ED5228"/>
    <w:rsid w:val="00EE289C"/>
    <w:rsid w:val="00EE3647"/>
    <w:rsid w:val="00EE48AA"/>
    <w:rsid w:val="00F00591"/>
    <w:rsid w:val="00F05DF4"/>
    <w:rsid w:val="00F06F4A"/>
    <w:rsid w:val="00F23C53"/>
    <w:rsid w:val="00F27B24"/>
    <w:rsid w:val="00F51688"/>
    <w:rsid w:val="00F53146"/>
    <w:rsid w:val="00F63F88"/>
    <w:rsid w:val="00F65A2F"/>
    <w:rsid w:val="00F703D6"/>
    <w:rsid w:val="00F7165C"/>
    <w:rsid w:val="00F91018"/>
    <w:rsid w:val="00F95706"/>
    <w:rsid w:val="00F9752D"/>
    <w:rsid w:val="00FA0F30"/>
    <w:rsid w:val="00FA51A4"/>
    <w:rsid w:val="00FE0E71"/>
    <w:rsid w:val="00FE3B86"/>
    <w:rsid w:val="00FE545C"/>
    <w:rsid w:val="00FF2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4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1085</Words>
  <Characters>6512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Justyna Domino</cp:lastModifiedBy>
  <cp:revision>2</cp:revision>
  <cp:lastPrinted>2026-08-28T06:55:00Z</cp:lastPrinted>
  <dcterms:created xsi:type="dcterms:W3CDTF">2026-08-28T07:06:00Z</dcterms:created>
  <dcterms:modified xsi:type="dcterms:W3CDTF">2026-08-28T07:06:00Z</dcterms:modified>
</cp:coreProperties>
</file>