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AB5DE" w14:textId="76909C5A" w:rsidR="00D051FD" w:rsidRPr="005800E0" w:rsidRDefault="00D051FD" w:rsidP="005800E0">
      <w:pPr>
        <w:keepNext/>
        <w:spacing w:after="0" w:line="240" w:lineRule="auto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4043E855" w14:textId="2555C8F2" w:rsidR="005A4CE4" w:rsidRPr="005800E0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5D5EA035" w14:textId="77777777" w:rsidR="00DF7ABF" w:rsidRPr="005800E0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</w:p>
    <w:p w14:paraId="0834D176" w14:textId="575E7295" w:rsidR="005A4CE4" w:rsidRPr="005800E0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6D544167" w14:textId="77777777" w:rsidR="005A4CE4" w:rsidRPr="005800E0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545E0CB2" w14:textId="77777777" w:rsidR="005A4CE4" w:rsidRPr="005800E0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3719E14E" w14:textId="77777777" w:rsidR="005A4CE4" w:rsidRPr="005800E0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5800E0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76E5429A" w14:textId="77777777" w:rsidR="005A4CE4" w:rsidRPr="005800E0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14:paraId="543902E8" w14:textId="77777777" w:rsidR="005A4CE4" w:rsidRPr="005800E0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5800E0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Wykonawca: </w:t>
      </w:r>
    </w:p>
    <w:p w14:paraId="2A316CF4" w14:textId="77777777" w:rsidR="005A4CE4" w:rsidRPr="005800E0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5800E0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</w:t>
      </w:r>
    </w:p>
    <w:p w14:paraId="452D8AFB" w14:textId="77777777" w:rsidR="005A4CE4" w:rsidRPr="005800E0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5800E0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00E0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5800E0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7F399DD1" w14:textId="77777777" w:rsidR="005A4CE4" w:rsidRPr="005800E0" w:rsidRDefault="005A4CE4" w:rsidP="007C2A4C">
      <w:pPr>
        <w:spacing w:after="0" w:line="240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5800E0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14:paraId="60684493" w14:textId="77777777" w:rsidR="005A4CE4" w:rsidRPr="005800E0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5800E0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………………………………………………………………………………</w:t>
      </w:r>
    </w:p>
    <w:p w14:paraId="1B1B99BD" w14:textId="77777777" w:rsidR="005A4CE4" w:rsidRPr="005800E0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5800E0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reprezentacji)</w:t>
      </w:r>
    </w:p>
    <w:p w14:paraId="187C84CC" w14:textId="77777777" w:rsidR="00483541" w:rsidRPr="005800E0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</w:p>
    <w:p w14:paraId="0CE5B570" w14:textId="36ACA681" w:rsidR="005A4CE4" w:rsidRPr="005800E0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5800E0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36E51FE" w14:textId="77777777" w:rsidR="005A4CE4" w:rsidRPr="005800E0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5800E0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00E0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5800E0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7F579274" w14:textId="77777777" w:rsidR="005A4CE4" w:rsidRPr="005800E0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5800E0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5D9A55CA" w14:textId="77777777" w:rsidR="005A4CE4" w:rsidRPr="005800E0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4DA04B9" w14:textId="078AE006" w:rsidR="005A4CE4" w:rsidRPr="005800E0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5800E0">
        <w:rPr>
          <w:rFonts w:ascii="Verdana" w:eastAsia="Times New Roman" w:hAnsi="Verdana"/>
          <w:sz w:val="18"/>
          <w:szCs w:val="18"/>
          <w:lang w:eastAsia="pl-PL"/>
        </w:rPr>
        <w:t xml:space="preserve">Na potrzeby postępowania o udzielenie zamówienia publicznego </w:t>
      </w:r>
      <w:r w:rsidRPr="005800E0">
        <w:rPr>
          <w:rFonts w:ascii="Verdana" w:eastAsia="Times New Roman" w:hAnsi="Verdana"/>
          <w:sz w:val="18"/>
          <w:szCs w:val="18"/>
          <w:lang w:eastAsia="pl-PL"/>
        </w:rPr>
        <w:br/>
        <w:t xml:space="preserve">pn. </w:t>
      </w:r>
      <w:r w:rsidR="00171FFD" w:rsidRPr="005800E0">
        <w:rPr>
          <w:rFonts w:ascii="Verdana" w:hAnsi="Verdana"/>
          <w:b/>
          <w:sz w:val="18"/>
          <w:szCs w:val="18"/>
        </w:rPr>
        <w:t>Usługa opracowania koncepcji video oraz produkcja filmów promocyjnych oraz popularnonaukowych dla AGH w Krakowie – KE-DE-zp.25.450.2026</w:t>
      </w:r>
      <w:r w:rsidRPr="005800E0">
        <w:rPr>
          <w:rFonts w:ascii="Verdana" w:eastAsia="Times New Roman" w:hAnsi="Verdana"/>
          <w:sz w:val="18"/>
          <w:szCs w:val="18"/>
          <w:lang w:eastAsia="pl-PL"/>
        </w:rPr>
        <w:t xml:space="preserve">, prowadzonego przez </w:t>
      </w:r>
      <w:r w:rsidRPr="005800E0">
        <w:rPr>
          <w:rFonts w:ascii="Verdana" w:eastAsia="Times New Roman" w:hAnsi="Verdana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00E0">
        <w:rPr>
          <w:rFonts w:ascii="Verdana" w:eastAsia="Times New Roman" w:hAnsi="Verdana"/>
          <w:i/>
          <w:sz w:val="18"/>
          <w:szCs w:val="18"/>
          <w:lang w:eastAsia="pl-PL"/>
        </w:rPr>
        <w:t xml:space="preserve">, </w:t>
      </w:r>
      <w:r w:rsidRPr="005800E0">
        <w:rPr>
          <w:rFonts w:ascii="Verdana" w:eastAsia="Times New Roman" w:hAnsi="Verdana"/>
          <w:sz w:val="18"/>
          <w:szCs w:val="18"/>
          <w:lang w:eastAsia="pl-PL"/>
        </w:rPr>
        <w:t>oświadczam, co następuje:</w:t>
      </w:r>
    </w:p>
    <w:p w14:paraId="2ACFD1C7" w14:textId="77777777" w:rsidR="002770AD" w:rsidRPr="005800E0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ABCA6E3" w14:textId="77777777" w:rsidR="00A821AF" w:rsidRPr="005800E0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b/>
          <w:sz w:val="18"/>
          <w:szCs w:val="18"/>
          <w:lang w:eastAsia="pl-PL"/>
        </w:rPr>
        <w:t>OŚWIADCZENIA DOTYCZĄCE WYKONAWCY:</w:t>
      </w:r>
    </w:p>
    <w:p w14:paraId="025B1634" w14:textId="77777777" w:rsidR="00A821AF" w:rsidRPr="005800E0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Pzp</w:t>
      </w:r>
      <w:proofErr w:type="spellEnd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.</w:t>
      </w:r>
    </w:p>
    <w:p w14:paraId="7B6F8428" w14:textId="56516C17" w:rsidR="00A821AF" w:rsidRPr="005800E0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Oświadczam, że nie podlegam wykluczeniu z postępowania na podstawie art. </w:t>
      </w:r>
      <w:r w:rsidRPr="005800E0">
        <w:rPr>
          <w:rFonts w:ascii="Verdana" w:hAnsi="Verdana" w:cstheme="minorHAnsi"/>
          <w:bCs/>
          <w:iCs/>
          <w:color w:val="000000"/>
          <w:sz w:val="18"/>
          <w:szCs w:val="18"/>
          <w:lang w:val="x-none" w:eastAsia="x-none"/>
        </w:rPr>
        <w:t>109 ust. 1</w:t>
      </w:r>
      <w:r w:rsidR="006A5C91" w:rsidRPr="005800E0">
        <w:rPr>
          <w:rFonts w:ascii="Verdana" w:hAnsi="Verdana" w:cstheme="minorHAnsi"/>
          <w:bCs/>
          <w:iCs/>
          <w:color w:val="000000"/>
          <w:sz w:val="18"/>
          <w:szCs w:val="18"/>
          <w:lang w:eastAsia="x-none"/>
        </w:rPr>
        <w:t xml:space="preserve"> </w:t>
      </w:r>
      <w:r w:rsidR="007023E2" w:rsidRPr="005800E0">
        <w:rPr>
          <w:rFonts w:ascii="Verdana" w:hAnsi="Verdana" w:cstheme="minorHAnsi"/>
          <w:bCs/>
          <w:iCs/>
          <w:color w:val="000000"/>
          <w:sz w:val="18"/>
          <w:szCs w:val="18"/>
          <w:lang w:eastAsia="x-none"/>
        </w:rPr>
        <w:t xml:space="preserve"> pkt 4</w:t>
      </w:r>
      <w:r w:rsidRPr="005800E0">
        <w:rPr>
          <w:rFonts w:ascii="Verdana" w:hAnsi="Verdana" w:cstheme="minorHAnsi"/>
          <w:bCs/>
          <w:iCs/>
          <w:color w:val="000000"/>
          <w:sz w:val="18"/>
          <w:szCs w:val="18"/>
          <w:lang w:val="x-none" w:eastAsia="x-none"/>
        </w:rPr>
        <w:t xml:space="preserve">, pkt 5, pkt 6, pkt 7, pkt 8, pkt 9 i pkt 10 </w:t>
      </w: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ustawy </w:t>
      </w:r>
      <w:proofErr w:type="spellStart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Pzp</w:t>
      </w:r>
      <w:proofErr w:type="spellEnd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.</w:t>
      </w:r>
    </w:p>
    <w:p w14:paraId="002DE661" w14:textId="77777777" w:rsidR="00A821AF" w:rsidRPr="005800E0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00E0">
        <w:rPr>
          <w:rFonts w:ascii="Verdana" w:eastAsia="Times New Roman" w:hAnsi="Verdana" w:cstheme="minorHAnsi"/>
          <w:sz w:val="18"/>
          <w:szCs w:val="18"/>
          <w:vertAlign w:val="superscript"/>
          <w:lang w:eastAsia="pl-PL"/>
        </w:rPr>
        <w:footnoteReference w:id="1"/>
      </w: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 ustawy </w:t>
      </w:r>
      <w:proofErr w:type="spellStart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Pzp</w:t>
      </w:r>
      <w:proofErr w:type="spellEnd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Pzp</w:t>
      </w:r>
      <w:proofErr w:type="spellEnd"/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 podjąłem następujące środki naprawcze</w:t>
      </w:r>
      <w:r w:rsidRPr="005800E0">
        <w:rPr>
          <w:rFonts w:ascii="Verdana" w:eastAsia="Times New Roman" w:hAnsi="Verdana" w:cstheme="minorHAnsi"/>
          <w:sz w:val="18"/>
          <w:szCs w:val="18"/>
          <w:vertAlign w:val="superscript"/>
          <w:lang w:eastAsia="pl-PL"/>
        </w:rPr>
        <w:footnoteReference w:id="2"/>
      </w: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:</w:t>
      </w:r>
      <w:r w:rsidRPr="005800E0">
        <w:rPr>
          <w:rFonts w:ascii="Verdana" w:eastAsia="Times New Roman" w:hAnsi="Verdana" w:cstheme="minorHAnsi"/>
          <w:sz w:val="18"/>
          <w:szCs w:val="18"/>
          <w:vertAlign w:val="superscript"/>
          <w:lang w:eastAsia="pl-PL"/>
        </w:rPr>
        <w:t xml:space="preserve"> </w:t>
      </w:r>
    </w:p>
    <w:p w14:paraId="7BEBB462" w14:textId="718DCC4C" w:rsidR="00A821AF" w:rsidRPr="005800E0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</w:t>
      </w:r>
    </w:p>
    <w:p w14:paraId="19D12C99" w14:textId="2D2FD956" w:rsidR="00526FB8" w:rsidRPr="005800E0" w:rsidRDefault="00526FB8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albo</w:t>
      </w: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certyfikacją.</w:t>
      </w:r>
    </w:p>
    <w:p w14:paraId="1C7406B2" w14:textId="77777777" w:rsidR="00A821AF" w:rsidRPr="005800E0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</w:p>
    <w:p w14:paraId="2A319C87" w14:textId="77777777" w:rsidR="00A821AF" w:rsidRPr="005800E0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5800E0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b/>
          <w:sz w:val="18"/>
          <w:szCs w:val="18"/>
          <w:lang w:eastAsia="pl-PL"/>
        </w:rPr>
        <w:t>OŚWIADCZENIE DOTYCZĄCE PODANYCH INFORMACJI:</w:t>
      </w:r>
    </w:p>
    <w:p w14:paraId="02592627" w14:textId="77777777" w:rsidR="00A821AF" w:rsidRPr="005800E0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00E0">
        <w:rPr>
          <w:rFonts w:ascii="Verdana" w:eastAsia="Times New Roman" w:hAnsi="Verdana" w:cstheme="minorHAns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Pr="005800E0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18"/>
          <w:szCs w:val="18"/>
          <w:lang w:eastAsia="pl-PL"/>
        </w:rPr>
      </w:pPr>
    </w:p>
    <w:p w14:paraId="321B5CF0" w14:textId="77777777" w:rsidR="00A821AF" w:rsidRPr="005800E0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18"/>
          <w:szCs w:val="18"/>
        </w:rPr>
      </w:pPr>
      <w:r w:rsidRPr="005800E0">
        <w:rPr>
          <w:rFonts w:ascii="Verdana" w:hAnsi="Verdana" w:cstheme="minorHAns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93EA74B" w14:textId="4C1DE789" w:rsidR="005103B9" w:rsidRPr="005800E0" w:rsidRDefault="00A821AF" w:rsidP="005800E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18"/>
          <w:szCs w:val="18"/>
        </w:rPr>
      </w:pPr>
      <w:r w:rsidRPr="005800E0">
        <w:rPr>
          <w:rFonts w:ascii="Verdana" w:hAnsi="Verdana" w:cstheme="minorHAns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5800E0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49CA2" w14:textId="77777777" w:rsidR="00D00A32" w:rsidRDefault="00D00A32" w:rsidP="0038231F">
      <w:pPr>
        <w:spacing w:after="0" w:line="240" w:lineRule="auto"/>
      </w:pPr>
      <w:r>
        <w:separator/>
      </w:r>
    </w:p>
  </w:endnote>
  <w:endnote w:type="continuationSeparator" w:id="0">
    <w:p w14:paraId="133FD00E" w14:textId="77777777" w:rsidR="00D00A32" w:rsidRDefault="00D00A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61236" w14:textId="77777777" w:rsidR="00D00A32" w:rsidRDefault="00D00A32" w:rsidP="0038231F">
      <w:pPr>
        <w:spacing w:after="0" w:line="240" w:lineRule="auto"/>
      </w:pPr>
      <w:r>
        <w:separator/>
      </w:r>
    </w:p>
  </w:footnote>
  <w:footnote w:type="continuationSeparator" w:id="0">
    <w:p w14:paraId="5B678070" w14:textId="77777777" w:rsidR="00D00A32" w:rsidRDefault="00D00A32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 xml:space="preserve">pkt 4, pkt 5, pkt 6, pkt 7, pkt 8, pkt 9 i pkt 10 ustawy </w:t>
      </w:r>
      <w:proofErr w:type="spellStart"/>
      <w:r w:rsidRPr="00483541">
        <w:rPr>
          <w:rFonts w:ascii="Verdana" w:hAnsi="Verdana" w:cs="Tahoma"/>
          <w:sz w:val="16"/>
          <w:szCs w:val="16"/>
        </w:rPr>
        <w:t>Pzp</w:t>
      </w:r>
      <w:proofErr w:type="spellEnd"/>
      <w:r w:rsidRPr="00483541">
        <w:rPr>
          <w:rFonts w:ascii="Verdana" w:hAnsi="Verdana" w:cs="Tahoma"/>
          <w:sz w:val="16"/>
          <w:szCs w:val="16"/>
        </w:rPr>
        <w:t>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5E49" w14:textId="4D9CD104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029C2DE" w14:textId="3BD5CA30" w:rsidR="00B13BC8" w:rsidRPr="00B13BC8" w:rsidRDefault="00B13BC8" w:rsidP="00B13BC8">
    <w:pPr>
      <w:pStyle w:val="Nagwek"/>
      <w:jc w:val="center"/>
      <w:rPr>
        <w:i/>
      </w:rPr>
    </w:pPr>
  </w:p>
  <w:p w14:paraId="18D3C453" w14:textId="140B71D4" w:rsidR="008128AD" w:rsidRPr="007407DE" w:rsidRDefault="008128AD" w:rsidP="00AB1B6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810306">
    <w:abstractNumId w:val="9"/>
  </w:num>
  <w:num w:numId="2" w16cid:durableId="620308812">
    <w:abstractNumId w:val="1"/>
  </w:num>
  <w:num w:numId="3" w16cid:durableId="1891837510">
    <w:abstractNumId w:val="8"/>
  </w:num>
  <w:num w:numId="4" w16cid:durableId="231552304">
    <w:abstractNumId w:val="11"/>
  </w:num>
  <w:num w:numId="5" w16cid:durableId="647589967">
    <w:abstractNumId w:val="10"/>
  </w:num>
  <w:num w:numId="6" w16cid:durableId="1105926604">
    <w:abstractNumId w:val="7"/>
  </w:num>
  <w:num w:numId="7" w16cid:durableId="2072078194">
    <w:abstractNumId w:val="2"/>
  </w:num>
  <w:num w:numId="8" w16cid:durableId="225535026">
    <w:abstractNumId w:val="4"/>
  </w:num>
  <w:num w:numId="9" w16cid:durableId="1178928136">
    <w:abstractNumId w:val="3"/>
  </w:num>
  <w:num w:numId="10" w16cid:durableId="335311243">
    <w:abstractNumId w:val="6"/>
  </w:num>
  <w:num w:numId="11" w16cid:durableId="864634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59842244">
    <w:abstractNumId w:val="0"/>
  </w:num>
  <w:num w:numId="13" w16cid:durableId="15835663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57AC"/>
    <w:rsid w:val="000D6F17"/>
    <w:rsid w:val="000D73C4"/>
    <w:rsid w:val="000E1923"/>
    <w:rsid w:val="000E4D37"/>
    <w:rsid w:val="000F3DCD"/>
    <w:rsid w:val="00100A9F"/>
    <w:rsid w:val="0013227E"/>
    <w:rsid w:val="00132E63"/>
    <w:rsid w:val="00133402"/>
    <w:rsid w:val="00143EFD"/>
    <w:rsid w:val="00162DEE"/>
    <w:rsid w:val="00171FFD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548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2F1347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1E95"/>
    <w:rsid w:val="004541F9"/>
    <w:rsid w:val="00454E6A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26FB8"/>
    <w:rsid w:val="005641F0"/>
    <w:rsid w:val="005800E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3E4E"/>
    <w:rsid w:val="007D5B61"/>
    <w:rsid w:val="007E2F69"/>
    <w:rsid w:val="007F570D"/>
    <w:rsid w:val="00804F07"/>
    <w:rsid w:val="008128AD"/>
    <w:rsid w:val="00817D2D"/>
    <w:rsid w:val="00825A09"/>
    <w:rsid w:val="00830AB1"/>
    <w:rsid w:val="00833FCD"/>
    <w:rsid w:val="00837E93"/>
    <w:rsid w:val="00842991"/>
    <w:rsid w:val="00844C3E"/>
    <w:rsid w:val="008757E1"/>
    <w:rsid w:val="0088526B"/>
    <w:rsid w:val="00892E48"/>
    <w:rsid w:val="0089769E"/>
    <w:rsid w:val="008C0C2B"/>
    <w:rsid w:val="008C5709"/>
    <w:rsid w:val="008C6DF8"/>
    <w:rsid w:val="008D0487"/>
    <w:rsid w:val="008D59E1"/>
    <w:rsid w:val="008D5EBC"/>
    <w:rsid w:val="008F3B4E"/>
    <w:rsid w:val="008F6C3D"/>
    <w:rsid w:val="0091264E"/>
    <w:rsid w:val="009219F9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770E0"/>
    <w:rsid w:val="00A821AF"/>
    <w:rsid w:val="00AA758B"/>
    <w:rsid w:val="00AB1B61"/>
    <w:rsid w:val="00AC7CB2"/>
    <w:rsid w:val="00AE51E4"/>
    <w:rsid w:val="00AE6CA6"/>
    <w:rsid w:val="00AE6FF2"/>
    <w:rsid w:val="00AF6AF1"/>
    <w:rsid w:val="00B00051"/>
    <w:rsid w:val="00B0088C"/>
    <w:rsid w:val="00B044C2"/>
    <w:rsid w:val="00B0603E"/>
    <w:rsid w:val="00B13BC8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00A32"/>
    <w:rsid w:val="00D051FD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C39BE"/>
    <w:rsid w:val="00ED7F8F"/>
    <w:rsid w:val="00EE1FBF"/>
    <w:rsid w:val="00EF176C"/>
    <w:rsid w:val="00EF3374"/>
    <w:rsid w:val="00EF74CA"/>
    <w:rsid w:val="00F04280"/>
    <w:rsid w:val="00F04CC8"/>
    <w:rsid w:val="00F06967"/>
    <w:rsid w:val="00F13BE9"/>
    <w:rsid w:val="00F14124"/>
    <w:rsid w:val="00F16591"/>
    <w:rsid w:val="00F27243"/>
    <w:rsid w:val="00F365F2"/>
    <w:rsid w:val="00F43919"/>
    <w:rsid w:val="00F66810"/>
    <w:rsid w:val="00F73A4C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3CD63-B8F7-435A-ADAE-C789AB241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Lucyna Śliwa-Naporowska</cp:lastModifiedBy>
  <cp:revision>6</cp:revision>
  <cp:lastPrinted>2023-09-12T08:07:00Z</cp:lastPrinted>
  <dcterms:created xsi:type="dcterms:W3CDTF">2026-09-01T11:34:00Z</dcterms:created>
  <dcterms:modified xsi:type="dcterms:W3CDTF">2026-09-17T13:23:00Z</dcterms:modified>
</cp:coreProperties>
</file>