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F37FB" w14:textId="4B4F8AEF" w:rsidR="00CF6409" w:rsidRPr="00D77BF4" w:rsidRDefault="00987E4B" w:rsidP="00141BED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sz w:val="18"/>
          <w:szCs w:val="18"/>
        </w:rPr>
        <w:tab/>
      </w:r>
      <w:r w:rsidRPr="00D77BF4">
        <w:rPr>
          <w:rFonts w:ascii="Verdana" w:hAnsi="Verdana"/>
          <w:b/>
          <w:sz w:val="18"/>
          <w:szCs w:val="18"/>
        </w:rPr>
        <w:t xml:space="preserve">Załącznik nr </w:t>
      </w:r>
      <w:r w:rsidR="009F61B4" w:rsidRPr="00D77BF4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F4DE9" w:rsidRPr="00D77BF4">
        <w:rPr>
          <w:rFonts w:ascii="Verdana" w:hAnsi="Verdana"/>
          <w:b/>
          <w:sz w:val="18"/>
          <w:szCs w:val="18"/>
        </w:rPr>
        <w:t>6</w:t>
      </w:r>
    </w:p>
    <w:p w14:paraId="3FA7FEAD" w14:textId="77777777" w:rsidR="00CF6409" w:rsidRPr="00D77BF4" w:rsidRDefault="00CF6409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67A13372" w14:textId="7CE38666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 xml:space="preserve">WYKAZ OSÓB </w:t>
      </w:r>
    </w:p>
    <w:p w14:paraId="2E3F9427" w14:textId="18969ABB" w:rsidR="00987E4B" w:rsidRPr="00D77BF4" w:rsidRDefault="00987E4B" w:rsidP="00987E4B">
      <w:pPr>
        <w:tabs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b/>
          <w:sz w:val="18"/>
          <w:szCs w:val="18"/>
        </w:rPr>
        <w:t>wyznaczonych do realizacji zamówienia</w:t>
      </w:r>
      <w:r w:rsidR="007947D0" w:rsidRPr="00D77BF4">
        <w:rPr>
          <w:rFonts w:ascii="Verdana" w:hAnsi="Verdana"/>
          <w:b/>
          <w:sz w:val="18"/>
          <w:szCs w:val="18"/>
        </w:rPr>
        <w:t xml:space="preserve"> </w:t>
      </w:r>
    </w:p>
    <w:p w14:paraId="582359AF" w14:textId="77777777" w:rsidR="00987E4B" w:rsidRPr="00D77BF4" w:rsidRDefault="00987E4B" w:rsidP="00987E4B">
      <w:pPr>
        <w:tabs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5F346D48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NAZWA WYKONAWCY: ………………………………………………………….</w:t>
      </w:r>
    </w:p>
    <w:p w14:paraId="795153C5" w14:textId="77777777" w:rsidR="00987E4B" w:rsidRPr="00D77BF4" w:rsidRDefault="00987E4B" w:rsidP="00987E4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14:paraId="3A6EA91D" w14:textId="77777777" w:rsidR="00D77BF4" w:rsidRDefault="00D77BF4" w:rsidP="006C3F19">
      <w:pPr>
        <w:tabs>
          <w:tab w:val="left" w:pos="0"/>
        </w:tabs>
        <w:jc w:val="both"/>
        <w:rPr>
          <w:rFonts w:ascii="Verdana" w:hAnsi="Verdana"/>
          <w:sz w:val="18"/>
          <w:szCs w:val="18"/>
        </w:rPr>
      </w:pPr>
    </w:p>
    <w:p w14:paraId="219EE53D" w14:textId="0E41EBA8" w:rsidR="006B0CED" w:rsidRDefault="00987E4B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</w:rPr>
      </w:pPr>
      <w:r w:rsidRPr="00D77BF4">
        <w:rPr>
          <w:rFonts w:ascii="Verdana" w:hAnsi="Verdana"/>
          <w:sz w:val="18"/>
          <w:szCs w:val="18"/>
        </w:rPr>
        <w:t>Przedmiot post</w:t>
      </w:r>
      <w:r w:rsidR="00D20CBF" w:rsidRPr="00D77BF4">
        <w:rPr>
          <w:rFonts w:ascii="Verdana" w:hAnsi="Verdana"/>
          <w:sz w:val="18"/>
          <w:szCs w:val="18"/>
        </w:rPr>
        <w:t>ę</w:t>
      </w:r>
      <w:r w:rsidRPr="00D77BF4">
        <w:rPr>
          <w:rFonts w:ascii="Verdana" w:hAnsi="Verdana"/>
          <w:sz w:val="18"/>
          <w:szCs w:val="18"/>
        </w:rPr>
        <w:t>powania:</w:t>
      </w:r>
      <w:r w:rsidRPr="00D77BF4">
        <w:rPr>
          <w:rFonts w:ascii="Verdana" w:hAnsi="Verdana"/>
          <w:b/>
          <w:sz w:val="18"/>
          <w:szCs w:val="18"/>
        </w:rPr>
        <w:t xml:space="preserve"> </w:t>
      </w:r>
      <w:r w:rsidR="003A57AD" w:rsidRPr="003A57AD">
        <w:rPr>
          <w:rFonts w:ascii="Verdana" w:hAnsi="Verdana"/>
          <w:b/>
          <w:sz w:val="18"/>
          <w:szCs w:val="18"/>
        </w:rPr>
        <w:t>Usługa opracowania koncepcji video oraz produkcja filmów promocyjnych oraz popularnonaukowych dla AGH w Krakowie – KE-DE-zp.25.450.2026</w:t>
      </w:r>
      <w:r w:rsidR="00D77BF4">
        <w:rPr>
          <w:rFonts w:ascii="Verdana" w:hAnsi="Verdana"/>
          <w:b/>
          <w:sz w:val="18"/>
          <w:szCs w:val="18"/>
        </w:rPr>
        <w:t>.</w:t>
      </w:r>
    </w:p>
    <w:p w14:paraId="5A4A5585" w14:textId="77777777" w:rsidR="00D77BF4" w:rsidRPr="00D77BF4" w:rsidRDefault="00D77BF4" w:rsidP="006C3F19">
      <w:pPr>
        <w:tabs>
          <w:tab w:val="left" w:pos="0"/>
        </w:tabs>
        <w:jc w:val="both"/>
        <w:rPr>
          <w:rFonts w:ascii="Verdana" w:hAnsi="Verdana"/>
          <w:b/>
          <w:sz w:val="18"/>
          <w:szCs w:val="18"/>
          <w:lang w:val="x-none"/>
        </w:rPr>
      </w:pPr>
    </w:p>
    <w:p w14:paraId="741825AA" w14:textId="726D902C" w:rsidR="006B0CED" w:rsidRDefault="00D20CBF" w:rsidP="006B0CED">
      <w:pPr>
        <w:tabs>
          <w:tab w:val="left" w:pos="0"/>
        </w:tabs>
        <w:spacing w:line="288" w:lineRule="auto"/>
        <w:jc w:val="both"/>
        <w:rPr>
          <w:rFonts w:ascii="Verdana" w:hAnsi="Verdana"/>
          <w:b/>
          <w:color w:val="000000"/>
          <w:sz w:val="18"/>
          <w:szCs w:val="18"/>
          <w:u w:val="single"/>
        </w:rPr>
      </w:pPr>
      <w:r w:rsidRPr="00D77BF4">
        <w:rPr>
          <w:rFonts w:ascii="Verdana" w:hAnsi="Verdana"/>
          <w:b/>
          <w:color w:val="000000"/>
          <w:sz w:val="18"/>
          <w:szCs w:val="18"/>
          <w:u w:val="single"/>
        </w:rPr>
        <w:t>Oświadczamy, że dysponujemy lub będziemy dysponować:</w:t>
      </w:r>
    </w:p>
    <w:p w14:paraId="0104B65B" w14:textId="77777777" w:rsidR="00FE49C9" w:rsidRPr="00383291" w:rsidRDefault="00FE49C9" w:rsidP="00383291"/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2552"/>
        <w:gridCol w:w="1842"/>
        <w:gridCol w:w="1985"/>
        <w:gridCol w:w="2410"/>
      </w:tblGrid>
      <w:tr w:rsidR="00BC775A" w:rsidRPr="00383291" w14:paraId="79DD679D" w14:textId="77777777" w:rsidTr="00BC775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975F" w14:textId="77777777" w:rsidR="00BC775A" w:rsidRPr="00383291" w:rsidRDefault="00BC775A" w:rsidP="00383291">
            <w:pPr>
              <w:jc w:val="center"/>
              <w:rPr>
                <w:b/>
                <w:bCs/>
              </w:rPr>
            </w:pPr>
          </w:p>
          <w:p w14:paraId="12439448" w14:textId="20076228" w:rsidR="00BC775A" w:rsidRPr="00383291" w:rsidRDefault="00BC775A" w:rsidP="00383291">
            <w:pPr>
              <w:jc w:val="center"/>
              <w:rPr>
                <w:b/>
                <w:bCs/>
              </w:rPr>
            </w:pPr>
            <w:r w:rsidRPr="00383291">
              <w:rPr>
                <w:b/>
                <w:bCs/>
              </w:rPr>
              <w:t>Imię i nazwisko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3DCDE" w14:textId="2F37AEBA" w:rsidR="00BC775A" w:rsidRPr="00383291" w:rsidRDefault="00BC775A" w:rsidP="00383291">
            <w:pPr>
              <w:jc w:val="center"/>
              <w:rPr>
                <w:b/>
                <w:bCs/>
              </w:rPr>
            </w:pPr>
            <w:r w:rsidRPr="00383291">
              <w:rPr>
                <w:b/>
                <w:bCs/>
                <w:lang w:eastAsia="en-US"/>
              </w:rPr>
              <w:t xml:space="preserve">Szczegółowy zakres </w:t>
            </w:r>
            <w:r>
              <w:rPr>
                <w:b/>
                <w:bCs/>
                <w:lang w:eastAsia="en-US"/>
              </w:rPr>
              <w:t>doświadczenia</w:t>
            </w:r>
            <w:r w:rsidRPr="00383291">
              <w:rPr>
                <w:b/>
                <w:bCs/>
                <w:lang w:eastAsia="en-US"/>
              </w:rPr>
              <w:t>*)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EBF7B" w14:textId="1236E1E3" w:rsidR="00BC775A" w:rsidRDefault="00BC775A" w:rsidP="003832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Podmiot, dla którego realizowany był projekt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F4B7" w14:textId="5508A2FC" w:rsidR="00BC775A" w:rsidRPr="00383291" w:rsidRDefault="00BC775A" w:rsidP="0038329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Pełniona f</w:t>
            </w:r>
            <w:r w:rsidRPr="00383291">
              <w:rPr>
                <w:b/>
                <w:bCs/>
              </w:rPr>
              <w:t>unkcja</w:t>
            </w:r>
            <w:r>
              <w:rPr>
                <w:b/>
                <w:bCs/>
              </w:rPr>
              <w:t xml:space="preserve"> w przedmiotowej  realizacji dla AGH</w:t>
            </w:r>
            <w:r w:rsidRPr="00383291">
              <w:rPr>
                <w:b/>
                <w:bCs/>
              </w:rPr>
              <w:t>:</w:t>
            </w:r>
          </w:p>
          <w:p w14:paraId="5D69F200" w14:textId="5AEF0A8F" w:rsidR="00BC775A" w:rsidRPr="00383291" w:rsidRDefault="00BC775A" w:rsidP="00383291">
            <w:pPr>
              <w:jc w:val="center"/>
              <w:rPr>
                <w:b/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E4F5" w14:textId="2FEF4016" w:rsidR="00BC775A" w:rsidRPr="00383291" w:rsidRDefault="00BC775A" w:rsidP="00383291">
            <w:pPr>
              <w:jc w:val="center"/>
              <w:rPr>
                <w:b/>
                <w:bCs/>
              </w:rPr>
            </w:pPr>
            <w:r w:rsidRPr="00383291">
              <w:rPr>
                <w:b/>
                <w:bCs/>
              </w:rPr>
              <w:t>Informacja o podstawie do dysponowania osobą**</w:t>
            </w:r>
            <w:r w:rsidRPr="00383291">
              <w:rPr>
                <w:b/>
                <w:bCs/>
              </w:rPr>
              <w:footnoteReference w:id="1"/>
            </w:r>
            <w:r w:rsidRPr="00383291">
              <w:rPr>
                <w:b/>
                <w:bCs/>
              </w:rPr>
              <w:t>)</w:t>
            </w:r>
          </w:p>
        </w:tc>
      </w:tr>
      <w:tr w:rsidR="00BC775A" w:rsidRPr="00383291" w14:paraId="5C2C1595" w14:textId="77777777" w:rsidTr="00BC775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8DEFB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783211C4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56581D8F" w14:textId="30BEABB2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………………………</w:t>
            </w:r>
          </w:p>
          <w:p w14:paraId="1BBCABB8" w14:textId="77777777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Imię i nazwisko</w:t>
            </w:r>
          </w:p>
          <w:p w14:paraId="1655381D" w14:textId="4F450465" w:rsidR="00BC775A" w:rsidRPr="00383291" w:rsidRDefault="00BC775A" w:rsidP="00383291">
            <w:pPr>
              <w:rPr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5047" w14:textId="77777777" w:rsidR="00BC775A" w:rsidRDefault="00BC775A" w:rsidP="00383291">
            <w:pPr>
              <w:rPr>
                <w:lang w:eastAsia="en-US"/>
              </w:rPr>
            </w:pPr>
            <w:r w:rsidRPr="00383291">
              <w:rPr>
                <w:lang w:eastAsia="en-US"/>
              </w:rPr>
              <w:t>Szczegółowy zakres</w:t>
            </w:r>
            <w:r>
              <w:rPr>
                <w:lang w:eastAsia="en-US"/>
              </w:rPr>
              <w:t>:</w:t>
            </w:r>
          </w:p>
          <w:p w14:paraId="07957B5C" w14:textId="797879B3" w:rsidR="00BC775A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1.opis projektu: </w:t>
            </w:r>
            <w:r w:rsidRPr="00383291">
              <w:rPr>
                <w:lang w:eastAsia="en-US"/>
              </w:rPr>
              <w:t>……………………….………………….…..……………………</w:t>
            </w:r>
          </w:p>
          <w:p w14:paraId="7B33CAB7" w14:textId="412D0A01" w:rsidR="00BC775A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  <w:p w14:paraId="016CFCCA" w14:textId="60C3AE3E" w:rsidR="00BC775A" w:rsidRPr="00383291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2. opis projektu: </w:t>
            </w:r>
            <w:r w:rsidRPr="00383291">
              <w:rPr>
                <w:lang w:eastAsia="en-US"/>
              </w:rPr>
              <w:t>………………………………………………………</w:t>
            </w:r>
          </w:p>
          <w:p w14:paraId="4BEA2B00" w14:textId="5DD0556E" w:rsidR="00BC775A" w:rsidRPr="00383291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87EB2" w14:textId="5CC070CD" w:rsidR="00BC775A" w:rsidRDefault="00BC775A" w:rsidP="00BC775A">
            <w:pPr>
              <w:pStyle w:val="Akapitzlist"/>
              <w:numPr>
                <w:ilvl w:val="0"/>
                <w:numId w:val="1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……………….</w:t>
            </w:r>
          </w:p>
          <w:p w14:paraId="174D37B8" w14:textId="77777777" w:rsidR="00BC775A" w:rsidRDefault="00BC775A" w:rsidP="00BC775A">
            <w:pPr>
              <w:rPr>
                <w:lang w:eastAsia="ar-SA"/>
              </w:rPr>
            </w:pPr>
          </w:p>
          <w:p w14:paraId="496537F1" w14:textId="77777777" w:rsidR="00BC775A" w:rsidRDefault="00BC775A" w:rsidP="00BC775A">
            <w:pPr>
              <w:rPr>
                <w:lang w:eastAsia="ar-SA"/>
              </w:rPr>
            </w:pPr>
          </w:p>
          <w:p w14:paraId="26D8D304" w14:textId="77777777" w:rsidR="00BC775A" w:rsidRDefault="00BC775A" w:rsidP="00BC775A">
            <w:pPr>
              <w:rPr>
                <w:lang w:eastAsia="ar-SA"/>
              </w:rPr>
            </w:pPr>
          </w:p>
          <w:p w14:paraId="6AD8B18B" w14:textId="77777777" w:rsidR="00BC775A" w:rsidRDefault="00BC775A" w:rsidP="00BC775A">
            <w:pPr>
              <w:rPr>
                <w:lang w:eastAsia="ar-SA"/>
              </w:rPr>
            </w:pPr>
          </w:p>
          <w:p w14:paraId="66278AE6" w14:textId="77777777" w:rsidR="00BC775A" w:rsidRDefault="00BC775A" w:rsidP="00BC775A">
            <w:pPr>
              <w:rPr>
                <w:lang w:eastAsia="ar-SA"/>
              </w:rPr>
            </w:pPr>
          </w:p>
          <w:p w14:paraId="5F258581" w14:textId="77777777" w:rsidR="00BC775A" w:rsidRDefault="00BC775A" w:rsidP="00BC775A">
            <w:pPr>
              <w:rPr>
                <w:lang w:eastAsia="ar-SA"/>
              </w:rPr>
            </w:pPr>
          </w:p>
          <w:p w14:paraId="43D05953" w14:textId="07635947" w:rsidR="00BC775A" w:rsidRPr="00383291" w:rsidRDefault="00BC775A" w:rsidP="00BC775A">
            <w:pPr>
              <w:pStyle w:val="Akapitzlist"/>
              <w:numPr>
                <w:ilvl w:val="0"/>
                <w:numId w:val="1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………………….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1B2DD" w14:textId="5DD4B27D" w:rsidR="00BC775A" w:rsidRPr="00383291" w:rsidRDefault="00BC775A" w:rsidP="00383291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reżyser, operator obrazu, montażysta, kolorysta**</w:t>
            </w:r>
          </w:p>
          <w:p w14:paraId="254BBA51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4BC819C8" w14:textId="149CE692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1……………………**(należy wpisać funkcję)</w:t>
            </w:r>
          </w:p>
          <w:p w14:paraId="5A814CB5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5D71807F" w14:textId="02BEDF2A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2……………………**(należy wpisać funkcję)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D2FA8" w14:textId="77777777" w:rsidR="00BC775A" w:rsidRDefault="00BC775A" w:rsidP="00383291"/>
          <w:p w14:paraId="32A9E2D0" w14:textId="77777777" w:rsidR="00BC775A" w:rsidRDefault="00BC775A" w:rsidP="00383291"/>
          <w:p w14:paraId="51FAFC46" w14:textId="77777777" w:rsidR="00BC775A" w:rsidRDefault="00BC775A" w:rsidP="00383291"/>
          <w:p w14:paraId="7EB091D6" w14:textId="3A6F1164" w:rsidR="00BC775A" w:rsidRPr="00383291" w:rsidRDefault="00BC775A" w:rsidP="00383291">
            <w:r w:rsidRPr="00383291">
              <w:t>………………………………………</w:t>
            </w:r>
          </w:p>
          <w:p w14:paraId="665B6B31" w14:textId="56D7BF51" w:rsidR="00BC775A" w:rsidRPr="00383291" w:rsidRDefault="00BC775A" w:rsidP="00383291">
            <w:r w:rsidRPr="00383291">
              <w:rPr>
                <w:highlight w:val="yellow"/>
              </w:rPr>
              <w:t>(podać podstawę dysponowania osobą)</w:t>
            </w:r>
          </w:p>
        </w:tc>
      </w:tr>
      <w:tr w:rsidR="00BC775A" w:rsidRPr="00383291" w14:paraId="6C7A46C4" w14:textId="77777777" w:rsidTr="00BC775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5BAFD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11311F64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62E947BE" w14:textId="19B9A4E9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………………………</w:t>
            </w:r>
          </w:p>
          <w:p w14:paraId="2A723518" w14:textId="77777777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Imię i nazwisko</w:t>
            </w:r>
          </w:p>
          <w:p w14:paraId="6E1CEA67" w14:textId="77777777" w:rsidR="00BC775A" w:rsidRPr="00383291" w:rsidRDefault="00BC775A" w:rsidP="00383291">
            <w:pPr>
              <w:rPr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30CB9" w14:textId="77777777" w:rsidR="00BC775A" w:rsidRDefault="00BC775A" w:rsidP="00BC775A">
            <w:pPr>
              <w:rPr>
                <w:lang w:eastAsia="en-US"/>
              </w:rPr>
            </w:pPr>
            <w:r w:rsidRPr="00383291">
              <w:rPr>
                <w:lang w:eastAsia="en-US"/>
              </w:rPr>
              <w:t xml:space="preserve">Szczegółowy zakres </w:t>
            </w:r>
          </w:p>
          <w:p w14:paraId="1EDC55F4" w14:textId="4F7B8D28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1.opis projektu: </w:t>
            </w:r>
            <w:r w:rsidRPr="00383291">
              <w:rPr>
                <w:lang w:eastAsia="en-US"/>
              </w:rPr>
              <w:t>……………………….………………….…..……………………</w:t>
            </w:r>
          </w:p>
          <w:p w14:paraId="3CDE7B79" w14:textId="77777777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  <w:p w14:paraId="45933ED6" w14:textId="77777777" w:rsidR="00BC775A" w:rsidRDefault="00BC775A" w:rsidP="00BC775A">
            <w:pPr>
              <w:rPr>
                <w:lang w:eastAsia="en-US"/>
              </w:rPr>
            </w:pPr>
          </w:p>
          <w:p w14:paraId="5A3F31A2" w14:textId="7F1E8D60" w:rsidR="00BC775A" w:rsidRPr="00383291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>2. opis projektu</w:t>
            </w:r>
            <w:r>
              <w:rPr>
                <w:lang w:eastAsia="en-US"/>
              </w:rPr>
              <w:t xml:space="preserve">: </w:t>
            </w:r>
            <w:r w:rsidRPr="00383291">
              <w:rPr>
                <w:lang w:eastAsia="en-US"/>
              </w:rPr>
              <w:t>………………………………………………………</w:t>
            </w:r>
          </w:p>
          <w:p w14:paraId="68C2809C" w14:textId="1C6A3647" w:rsidR="00BC775A" w:rsidRPr="00383291" w:rsidRDefault="00BC775A" w:rsidP="00383291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E45E" w14:textId="77777777" w:rsidR="00BC775A" w:rsidRDefault="00BC775A" w:rsidP="00BC775A">
            <w:pPr>
              <w:pStyle w:val="Akapitzlist"/>
              <w:numPr>
                <w:ilvl w:val="0"/>
                <w:numId w:val="2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……………….</w:t>
            </w:r>
          </w:p>
          <w:p w14:paraId="5EFA8C17" w14:textId="77777777" w:rsidR="00BC775A" w:rsidRDefault="00BC775A" w:rsidP="00BC775A">
            <w:pPr>
              <w:rPr>
                <w:lang w:eastAsia="ar-SA"/>
              </w:rPr>
            </w:pPr>
          </w:p>
          <w:p w14:paraId="4CDD3310" w14:textId="77777777" w:rsidR="00BC775A" w:rsidRDefault="00BC775A" w:rsidP="00BC775A">
            <w:pPr>
              <w:rPr>
                <w:lang w:eastAsia="ar-SA"/>
              </w:rPr>
            </w:pPr>
          </w:p>
          <w:p w14:paraId="5CFCBC16" w14:textId="77777777" w:rsidR="00BC775A" w:rsidRDefault="00BC775A" w:rsidP="00BC775A">
            <w:pPr>
              <w:rPr>
                <w:lang w:eastAsia="ar-SA"/>
              </w:rPr>
            </w:pPr>
          </w:p>
          <w:p w14:paraId="66C87893" w14:textId="77777777" w:rsidR="00BC775A" w:rsidRDefault="00BC775A" w:rsidP="00BC775A">
            <w:pPr>
              <w:rPr>
                <w:lang w:eastAsia="ar-SA"/>
              </w:rPr>
            </w:pPr>
          </w:p>
          <w:p w14:paraId="33C67E6A" w14:textId="77777777" w:rsidR="00BC775A" w:rsidRDefault="00BC775A" w:rsidP="00BC775A">
            <w:pPr>
              <w:rPr>
                <w:lang w:eastAsia="ar-SA"/>
              </w:rPr>
            </w:pPr>
          </w:p>
          <w:p w14:paraId="60EC6845" w14:textId="77777777" w:rsidR="00BC775A" w:rsidRDefault="00BC775A" w:rsidP="00BC775A">
            <w:pPr>
              <w:rPr>
                <w:lang w:eastAsia="ar-SA"/>
              </w:rPr>
            </w:pPr>
          </w:p>
          <w:p w14:paraId="2B806814" w14:textId="0107EAE9" w:rsidR="00BC775A" w:rsidRPr="00383291" w:rsidRDefault="00BC775A" w:rsidP="00BC775A">
            <w:pPr>
              <w:pStyle w:val="Akapitzlist"/>
              <w:numPr>
                <w:ilvl w:val="0"/>
                <w:numId w:val="2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………………….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69D0F" w14:textId="2AFF9EEB" w:rsidR="00BC775A" w:rsidRPr="00383291" w:rsidRDefault="00BC775A" w:rsidP="00383291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reżyser, operator obrazu, montażysta, kolorysta</w:t>
            </w:r>
          </w:p>
          <w:p w14:paraId="39440897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020A4EEB" w14:textId="38170E95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1……………………**(należy wpisać funkcję)</w:t>
            </w:r>
          </w:p>
          <w:p w14:paraId="60823A7A" w14:textId="77777777" w:rsidR="00BC775A" w:rsidRPr="00383291" w:rsidRDefault="00BC775A" w:rsidP="00383291">
            <w:pPr>
              <w:rPr>
                <w:lang w:eastAsia="zh-CN"/>
              </w:rPr>
            </w:pPr>
          </w:p>
          <w:p w14:paraId="66596B53" w14:textId="2249C2B2" w:rsidR="00BC775A" w:rsidRPr="00383291" w:rsidRDefault="00BC775A" w:rsidP="00383291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2……………………**(należy wpisać funkcję)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7BAB3" w14:textId="77777777" w:rsidR="00BC775A" w:rsidRDefault="00BC775A" w:rsidP="00383291"/>
          <w:p w14:paraId="2D9ACBDB" w14:textId="77777777" w:rsidR="00BC775A" w:rsidRDefault="00BC775A" w:rsidP="00383291"/>
          <w:p w14:paraId="4DCE191B" w14:textId="77777777" w:rsidR="00BC775A" w:rsidRDefault="00BC775A" w:rsidP="00383291"/>
          <w:p w14:paraId="16479D27" w14:textId="268B6C7F" w:rsidR="00BC775A" w:rsidRPr="00383291" w:rsidRDefault="00BC775A" w:rsidP="00383291">
            <w:r w:rsidRPr="00383291">
              <w:t>………………………………………</w:t>
            </w:r>
          </w:p>
          <w:p w14:paraId="0F773D60" w14:textId="5464965E" w:rsidR="00BC775A" w:rsidRPr="00383291" w:rsidRDefault="00BC775A" w:rsidP="00383291">
            <w:r w:rsidRPr="00383291">
              <w:rPr>
                <w:highlight w:val="yellow"/>
              </w:rPr>
              <w:t>(podać podstawę dysponowania osobą)</w:t>
            </w:r>
          </w:p>
        </w:tc>
      </w:tr>
      <w:tr w:rsidR="00BC775A" w:rsidRPr="00383291" w14:paraId="150EF83A" w14:textId="77777777" w:rsidTr="00BC775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086D2" w14:textId="77777777" w:rsidR="00BC775A" w:rsidRPr="00383291" w:rsidRDefault="00BC775A" w:rsidP="002D4235">
            <w:pPr>
              <w:rPr>
                <w:lang w:eastAsia="zh-CN"/>
              </w:rPr>
            </w:pPr>
          </w:p>
          <w:p w14:paraId="75A0F376" w14:textId="77777777" w:rsidR="00BC775A" w:rsidRPr="00383291" w:rsidRDefault="00BC775A" w:rsidP="002D4235">
            <w:pPr>
              <w:rPr>
                <w:lang w:eastAsia="zh-CN"/>
              </w:rPr>
            </w:pPr>
          </w:p>
          <w:p w14:paraId="3AA8F984" w14:textId="77777777" w:rsidR="00BC775A" w:rsidRPr="00383291" w:rsidRDefault="00BC775A" w:rsidP="002D4235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………………………</w:t>
            </w:r>
          </w:p>
          <w:p w14:paraId="7F791C55" w14:textId="77777777" w:rsidR="00BC775A" w:rsidRPr="00383291" w:rsidRDefault="00BC775A" w:rsidP="002D4235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Imię i nazwisko</w:t>
            </w:r>
          </w:p>
          <w:p w14:paraId="6440F1D9" w14:textId="77777777" w:rsidR="00BC775A" w:rsidRPr="00383291" w:rsidRDefault="00BC775A" w:rsidP="002D4235">
            <w:pPr>
              <w:rPr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8D475" w14:textId="77777777" w:rsidR="00BC775A" w:rsidRDefault="00BC775A" w:rsidP="00BC775A">
            <w:pPr>
              <w:rPr>
                <w:lang w:eastAsia="en-US"/>
              </w:rPr>
            </w:pPr>
            <w:r w:rsidRPr="00383291">
              <w:rPr>
                <w:lang w:eastAsia="en-US"/>
              </w:rPr>
              <w:t xml:space="preserve">Szczegółowy zakres </w:t>
            </w:r>
          </w:p>
          <w:p w14:paraId="41F3BC22" w14:textId="37485886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1.opis projektu: </w:t>
            </w:r>
            <w:r w:rsidRPr="00383291">
              <w:rPr>
                <w:lang w:eastAsia="en-US"/>
              </w:rPr>
              <w:t>……………………….………………….…..……………………</w:t>
            </w:r>
          </w:p>
          <w:p w14:paraId="6FB50798" w14:textId="58D1A38D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  <w:p w14:paraId="23EF1B14" w14:textId="77777777" w:rsidR="00BC775A" w:rsidRDefault="00BC775A" w:rsidP="002D4235">
            <w:pPr>
              <w:rPr>
                <w:lang w:eastAsia="en-US"/>
              </w:rPr>
            </w:pPr>
            <w:r>
              <w:rPr>
                <w:lang w:eastAsia="en-US"/>
              </w:rPr>
              <w:t>2. opis projektu</w:t>
            </w:r>
            <w:r>
              <w:rPr>
                <w:lang w:eastAsia="en-US"/>
              </w:rPr>
              <w:t xml:space="preserve">: </w:t>
            </w:r>
            <w:r w:rsidRPr="00383291">
              <w:rPr>
                <w:lang w:eastAsia="en-US"/>
              </w:rPr>
              <w:t>………………………………………………………</w:t>
            </w:r>
          </w:p>
          <w:p w14:paraId="2EB97492" w14:textId="2772A202" w:rsidR="00BC775A" w:rsidRPr="00383291" w:rsidRDefault="00BC775A" w:rsidP="002D4235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3F97A" w14:textId="77777777" w:rsidR="00BC775A" w:rsidRDefault="00BC775A" w:rsidP="00BC775A">
            <w:pPr>
              <w:pStyle w:val="Akapitzlist"/>
              <w:numPr>
                <w:ilvl w:val="0"/>
                <w:numId w:val="3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……………….</w:t>
            </w:r>
          </w:p>
          <w:p w14:paraId="22F69297" w14:textId="77777777" w:rsidR="00BC775A" w:rsidRDefault="00BC775A" w:rsidP="00BC775A">
            <w:pPr>
              <w:rPr>
                <w:lang w:eastAsia="ar-SA"/>
              </w:rPr>
            </w:pPr>
          </w:p>
          <w:p w14:paraId="68627974" w14:textId="77777777" w:rsidR="00BC775A" w:rsidRDefault="00BC775A" w:rsidP="00BC775A">
            <w:pPr>
              <w:rPr>
                <w:lang w:eastAsia="ar-SA"/>
              </w:rPr>
            </w:pPr>
          </w:p>
          <w:p w14:paraId="24DA45BD" w14:textId="77777777" w:rsidR="00BC775A" w:rsidRDefault="00BC775A" w:rsidP="00BC775A">
            <w:pPr>
              <w:rPr>
                <w:lang w:eastAsia="ar-SA"/>
              </w:rPr>
            </w:pPr>
          </w:p>
          <w:p w14:paraId="64B21B08" w14:textId="77777777" w:rsidR="00BC775A" w:rsidRDefault="00BC775A" w:rsidP="00BC775A">
            <w:pPr>
              <w:rPr>
                <w:lang w:eastAsia="ar-SA"/>
              </w:rPr>
            </w:pPr>
          </w:p>
          <w:p w14:paraId="1FC3E4AA" w14:textId="77777777" w:rsidR="00BC775A" w:rsidRDefault="00BC775A" w:rsidP="00BC775A">
            <w:pPr>
              <w:rPr>
                <w:lang w:eastAsia="ar-SA"/>
              </w:rPr>
            </w:pPr>
          </w:p>
          <w:p w14:paraId="392810AB" w14:textId="77777777" w:rsidR="00BC775A" w:rsidRDefault="00BC775A" w:rsidP="00BC775A">
            <w:pPr>
              <w:rPr>
                <w:lang w:eastAsia="ar-SA"/>
              </w:rPr>
            </w:pPr>
          </w:p>
          <w:p w14:paraId="516F765C" w14:textId="150C6BDC" w:rsidR="00BC775A" w:rsidRPr="00383291" w:rsidRDefault="00BC775A" w:rsidP="00BC775A">
            <w:pPr>
              <w:pStyle w:val="Akapitzlist"/>
              <w:numPr>
                <w:ilvl w:val="0"/>
                <w:numId w:val="3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………………….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9D8BD" w14:textId="78257E69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reżyser, operator obrazu, montażysta, kolorysta</w:t>
            </w:r>
          </w:p>
          <w:p w14:paraId="43BC7A04" w14:textId="77777777" w:rsidR="00BC775A" w:rsidRPr="00383291" w:rsidRDefault="00BC775A" w:rsidP="002D4235">
            <w:pPr>
              <w:rPr>
                <w:lang w:eastAsia="ar-SA"/>
              </w:rPr>
            </w:pPr>
          </w:p>
          <w:p w14:paraId="30A1BD80" w14:textId="77777777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1……………………**(należy wpisać funkcję)</w:t>
            </w:r>
          </w:p>
          <w:p w14:paraId="47EFAD5E" w14:textId="77777777" w:rsidR="00BC775A" w:rsidRPr="00383291" w:rsidRDefault="00BC775A" w:rsidP="002D4235">
            <w:pPr>
              <w:rPr>
                <w:lang w:eastAsia="ar-SA"/>
              </w:rPr>
            </w:pPr>
          </w:p>
          <w:p w14:paraId="754918F9" w14:textId="04BEAEEF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2……………………**(należy wpisać funkcję)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0F8E" w14:textId="77777777" w:rsidR="00BC775A" w:rsidRDefault="00BC775A" w:rsidP="002D4235"/>
          <w:p w14:paraId="6A71813E" w14:textId="77777777" w:rsidR="00BC775A" w:rsidRDefault="00BC775A" w:rsidP="002D4235"/>
          <w:p w14:paraId="1F780C61" w14:textId="77777777" w:rsidR="00BC775A" w:rsidRDefault="00BC775A" w:rsidP="002D4235"/>
          <w:p w14:paraId="5B7FAB72" w14:textId="77777777" w:rsidR="00BC775A" w:rsidRPr="00383291" w:rsidRDefault="00BC775A" w:rsidP="002D4235">
            <w:r w:rsidRPr="00383291">
              <w:t>………………………………………</w:t>
            </w:r>
          </w:p>
          <w:p w14:paraId="4BE115D2" w14:textId="77777777" w:rsidR="00BC775A" w:rsidRPr="00383291" w:rsidRDefault="00BC775A" w:rsidP="002D4235">
            <w:r w:rsidRPr="00141BED">
              <w:rPr>
                <w:highlight w:val="yellow"/>
              </w:rPr>
              <w:t>(podać podstawę dysponowania osobą)</w:t>
            </w:r>
          </w:p>
        </w:tc>
      </w:tr>
      <w:tr w:rsidR="00BC775A" w:rsidRPr="00383291" w14:paraId="5C3BD328" w14:textId="77777777" w:rsidTr="00BC775A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81DD" w14:textId="77777777" w:rsidR="00BC775A" w:rsidRPr="00383291" w:rsidRDefault="00BC775A" w:rsidP="002D4235">
            <w:pPr>
              <w:rPr>
                <w:lang w:eastAsia="zh-CN"/>
              </w:rPr>
            </w:pPr>
          </w:p>
          <w:p w14:paraId="3D63EF59" w14:textId="77777777" w:rsidR="00BC775A" w:rsidRPr="00383291" w:rsidRDefault="00BC775A" w:rsidP="002D4235">
            <w:pPr>
              <w:rPr>
                <w:lang w:eastAsia="zh-CN"/>
              </w:rPr>
            </w:pPr>
          </w:p>
          <w:p w14:paraId="3DE2111C" w14:textId="77777777" w:rsidR="00BC775A" w:rsidRPr="00383291" w:rsidRDefault="00BC775A" w:rsidP="002D4235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………………………</w:t>
            </w:r>
          </w:p>
          <w:p w14:paraId="24B7289B" w14:textId="77777777" w:rsidR="00BC775A" w:rsidRPr="00383291" w:rsidRDefault="00BC775A" w:rsidP="002D4235">
            <w:pPr>
              <w:rPr>
                <w:lang w:eastAsia="zh-CN"/>
              </w:rPr>
            </w:pPr>
            <w:r w:rsidRPr="00383291">
              <w:rPr>
                <w:lang w:eastAsia="zh-CN"/>
              </w:rPr>
              <w:t>Imię i nazwisko</w:t>
            </w:r>
          </w:p>
          <w:p w14:paraId="219D7616" w14:textId="77777777" w:rsidR="00BC775A" w:rsidRPr="00383291" w:rsidRDefault="00BC775A" w:rsidP="002D4235">
            <w:pPr>
              <w:rPr>
                <w:lang w:eastAsia="zh-C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C1542" w14:textId="77777777" w:rsidR="00BC775A" w:rsidRDefault="00BC775A" w:rsidP="00BC775A">
            <w:pPr>
              <w:rPr>
                <w:lang w:eastAsia="en-US"/>
              </w:rPr>
            </w:pPr>
            <w:r w:rsidRPr="00383291">
              <w:rPr>
                <w:lang w:eastAsia="en-US"/>
              </w:rPr>
              <w:t xml:space="preserve">Szczegółowy zakres </w:t>
            </w:r>
          </w:p>
          <w:p w14:paraId="49404CD5" w14:textId="56E2C3BD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 xml:space="preserve">1.opis projektu: </w:t>
            </w:r>
            <w:r w:rsidRPr="00383291">
              <w:rPr>
                <w:lang w:eastAsia="en-US"/>
              </w:rPr>
              <w:t>……………………….………………….…..……………………</w:t>
            </w:r>
          </w:p>
          <w:p w14:paraId="56E9FD3B" w14:textId="6E2919C9" w:rsidR="00BC775A" w:rsidRDefault="00BC775A" w:rsidP="00BC775A">
            <w:pPr>
              <w:rPr>
                <w:lang w:eastAsia="en-US"/>
              </w:rPr>
            </w:pPr>
            <w:r>
              <w:rPr>
                <w:lang w:eastAsia="en-US"/>
              </w:rPr>
              <w:t>Pełniona funkcja**: …………</w:t>
            </w:r>
          </w:p>
          <w:p w14:paraId="30C7F12D" w14:textId="290831B5" w:rsidR="00BC775A" w:rsidRDefault="00BC775A" w:rsidP="002D4235">
            <w:pPr>
              <w:rPr>
                <w:lang w:eastAsia="en-US"/>
              </w:rPr>
            </w:pPr>
            <w:r>
              <w:rPr>
                <w:lang w:eastAsia="en-US"/>
              </w:rPr>
              <w:t>2. opis projektu</w:t>
            </w:r>
            <w:r>
              <w:rPr>
                <w:lang w:eastAsia="en-US"/>
              </w:rPr>
              <w:t xml:space="preserve">: </w:t>
            </w:r>
            <w:r w:rsidRPr="00383291">
              <w:rPr>
                <w:lang w:eastAsia="en-US"/>
              </w:rPr>
              <w:t>………………………………………………………</w:t>
            </w:r>
          </w:p>
          <w:p w14:paraId="593C2CAF" w14:textId="15540D43" w:rsidR="00BC775A" w:rsidRPr="00383291" w:rsidRDefault="00BC775A" w:rsidP="002D4235">
            <w:pPr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Pełniona funkcja**: …………</w:t>
            </w:r>
          </w:p>
          <w:p w14:paraId="017C1442" w14:textId="77777777" w:rsidR="00BC775A" w:rsidRPr="00383291" w:rsidRDefault="00BC775A" w:rsidP="002D4235">
            <w:pPr>
              <w:rPr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E1F82" w14:textId="77777777" w:rsidR="00BC775A" w:rsidRDefault="00BC775A" w:rsidP="00BC775A">
            <w:pPr>
              <w:pStyle w:val="Akapitzlist"/>
              <w:numPr>
                <w:ilvl w:val="0"/>
                <w:numId w:val="4"/>
              </w:numPr>
              <w:rPr>
                <w:lang w:eastAsia="ar-SA"/>
              </w:rPr>
            </w:pPr>
            <w:r>
              <w:rPr>
                <w:lang w:eastAsia="ar-SA"/>
              </w:rPr>
              <w:lastRenderedPageBreak/>
              <w:t>……………….</w:t>
            </w:r>
          </w:p>
          <w:p w14:paraId="4FDB7453" w14:textId="77777777" w:rsidR="00BC775A" w:rsidRDefault="00BC775A" w:rsidP="00BC775A">
            <w:pPr>
              <w:rPr>
                <w:lang w:eastAsia="ar-SA"/>
              </w:rPr>
            </w:pPr>
          </w:p>
          <w:p w14:paraId="310A738A" w14:textId="77777777" w:rsidR="00BC775A" w:rsidRDefault="00BC775A" w:rsidP="00BC775A">
            <w:pPr>
              <w:rPr>
                <w:lang w:eastAsia="ar-SA"/>
              </w:rPr>
            </w:pPr>
          </w:p>
          <w:p w14:paraId="78FF4860" w14:textId="77777777" w:rsidR="00BC775A" w:rsidRDefault="00BC775A" w:rsidP="00BC775A">
            <w:pPr>
              <w:rPr>
                <w:lang w:eastAsia="ar-SA"/>
              </w:rPr>
            </w:pPr>
          </w:p>
          <w:p w14:paraId="74888382" w14:textId="77777777" w:rsidR="00BC775A" w:rsidRDefault="00BC775A" w:rsidP="00BC775A">
            <w:pPr>
              <w:rPr>
                <w:lang w:eastAsia="ar-SA"/>
              </w:rPr>
            </w:pPr>
          </w:p>
          <w:p w14:paraId="3429FD26" w14:textId="77777777" w:rsidR="00BC775A" w:rsidRDefault="00BC775A" w:rsidP="00BC775A">
            <w:pPr>
              <w:rPr>
                <w:lang w:eastAsia="ar-SA"/>
              </w:rPr>
            </w:pPr>
          </w:p>
          <w:p w14:paraId="49E17C70" w14:textId="77777777" w:rsidR="00BC775A" w:rsidRDefault="00BC775A" w:rsidP="00BC775A">
            <w:pPr>
              <w:rPr>
                <w:lang w:eastAsia="ar-SA"/>
              </w:rPr>
            </w:pPr>
          </w:p>
          <w:p w14:paraId="2B054B1E" w14:textId="03BD1AE9" w:rsidR="00BC775A" w:rsidRPr="00383291" w:rsidRDefault="00BC775A" w:rsidP="00BC775A">
            <w:pPr>
              <w:pStyle w:val="Akapitzlist"/>
              <w:numPr>
                <w:ilvl w:val="0"/>
                <w:numId w:val="4"/>
              </w:numPr>
              <w:rPr>
                <w:lang w:eastAsia="ar-SA"/>
              </w:rPr>
            </w:pPr>
            <w:r>
              <w:rPr>
                <w:lang w:eastAsia="ar-SA"/>
              </w:rPr>
              <w:t>………………….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1D157" w14:textId="3C1C76C6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reżyser, operator obrazu, montażysta, kolorysta</w:t>
            </w:r>
          </w:p>
          <w:p w14:paraId="7C68B445" w14:textId="77777777" w:rsidR="00BC775A" w:rsidRPr="00383291" w:rsidRDefault="00BC775A" w:rsidP="002D4235">
            <w:pPr>
              <w:rPr>
                <w:lang w:eastAsia="ar-SA"/>
              </w:rPr>
            </w:pPr>
          </w:p>
          <w:p w14:paraId="57D8B336" w14:textId="77777777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1……………………**(należy wpisać funkcję)</w:t>
            </w:r>
          </w:p>
          <w:p w14:paraId="2F6015AE" w14:textId="77777777" w:rsidR="00BC775A" w:rsidRPr="00383291" w:rsidRDefault="00BC775A" w:rsidP="002D4235">
            <w:pPr>
              <w:rPr>
                <w:lang w:eastAsia="ar-SA"/>
              </w:rPr>
            </w:pPr>
          </w:p>
          <w:p w14:paraId="0A2D5319" w14:textId="4591C851" w:rsidR="00BC775A" w:rsidRPr="00383291" w:rsidRDefault="00BC775A" w:rsidP="002D4235">
            <w:pPr>
              <w:rPr>
                <w:lang w:eastAsia="ar-SA"/>
              </w:rPr>
            </w:pPr>
            <w:r w:rsidRPr="00383291">
              <w:rPr>
                <w:lang w:eastAsia="ar-SA"/>
              </w:rPr>
              <w:t>2……………………**(należy wpisać funkcję)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9ACF8" w14:textId="77777777" w:rsidR="00BC775A" w:rsidRDefault="00BC775A" w:rsidP="002D4235"/>
          <w:p w14:paraId="44CD5320" w14:textId="77777777" w:rsidR="00BC775A" w:rsidRDefault="00BC775A" w:rsidP="002D4235"/>
          <w:p w14:paraId="13FAD2D6" w14:textId="77777777" w:rsidR="00BC775A" w:rsidRDefault="00BC775A" w:rsidP="002D4235"/>
          <w:p w14:paraId="187717EA" w14:textId="77777777" w:rsidR="00BC775A" w:rsidRPr="00383291" w:rsidRDefault="00BC775A" w:rsidP="002D4235">
            <w:r w:rsidRPr="00383291">
              <w:t>………………………………………</w:t>
            </w:r>
          </w:p>
          <w:p w14:paraId="2BDD1A04" w14:textId="77777777" w:rsidR="00BC775A" w:rsidRPr="00383291" w:rsidRDefault="00BC775A" w:rsidP="002D4235">
            <w:r w:rsidRPr="00141BED">
              <w:rPr>
                <w:highlight w:val="yellow"/>
              </w:rPr>
              <w:t>(podać podstawę dysponowania osobą)</w:t>
            </w:r>
          </w:p>
        </w:tc>
      </w:tr>
    </w:tbl>
    <w:p w14:paraId="37E00ABA" w14:textId="77777777" w:rsidR="006B0CED" w:rsidRPr="00D77BF4" w:rsidRDefault="006B0CED" w:rsidP="006B0CED">
      <w:pPr>
        <w:pStyle w:val="Tretekstu"/>
        <w:spacing w:after="0" w:line="240" w:lineRule="auto"/>
        <w:jc w:val="both"/>
        <w:rPr>
          <w:rFonts w:ascii="Verdana" w:hAnsi="Verdana"/>
          <w:b/>
          <w:sz w:val="18"/>
          <w:szCs w:val="18"/>
          <w:shd w:val="clear" w:color="auto" w:fill="FFFFFF"/>
        </w:rPr>
      </w:pPr>
    </w:p>
    <w:p w14:paraId="528A99EC" w14:textId="77777777" w:rsidR="00383291" w:rsidRPr="00383291" w:rsidRDefault="00383291" w:rsidP="00383291">
      <w:pPr>
        <w:rPr>
          <w:rFonts w:ascii="Verdana" w:hAnsi="Verdana"/>
          <w:sz w:val="16"/>
          <w:szCs w:val="16"/>
        </w:rPr>
      </w:pPr>
    </w:p>
    <w:p w14:paraId="76E8B6E9" w14:textId="5E44C441" w:rsidR="001F0E3C" w:rsidRPr="001F0E3C" w:rsidRDefault="00383291" w:rsidP="00383291">
      <w:pPr>
        <w:rPr>
          <w:rFonts w:ascii="Verdana" w:hAnsi="Verdana"/>
          <w:sz w:val="16"/>
          <w:szCs w:val="16"/>
        </w:rPr>
      </w:pPr>
      <w:r w:rsidRPr="00383291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*</w:t>
      </w:r>
      <w:r w:rsidR="005D6B87">
        <w:rPr>
          <w:rFonts w:ascii="Verdana" w:hAnsi="Verdana"/>
          <w:sz w:val="16"/>
          <w:szCs w:val="16"/>
        </w:rPr>
        <w:t xml:space="preserve"> ,**</w:t>
      </w:r>
      <w:r w:rsidRPr="00383291">
        <w:rPr>
          <w:rFonts w:ascii="Verdana" w:hAnsi="Verdana"/>
          <w:sz w:val="16"/>
          <w:szCs w:val="16"/>
        </w:rPr>
        <w:t>) należy podać wszystkie informacje, pozwalające jednoznacznie stwierdzić czy wykonawca spełnia warunek określony w SWZ.</w:t>
      </w:r>
    </w:p>
    <w:p w14:paraId="58BDEE9F" w14:textId="087A67DC" w:rsidR="001F0E3C" w:rsidRPr="001F0E3C" w:rsidRDefault="001F0E3C" w:rsidP="001F0E3C">
      <w:pPr>
        <w:pStyle w:val="Tekstprzypisudolnego"/>
        <w:rPr>
          <w:rFonts w:ascii="Verdana" w:hAnsi="Verdana"/>
          <w:sz w:val="16"/>
          <w:szCs w:val="16"/>
        </w:rPr>
      </w:pPr>
      <w:r w:rsidRPr="001F0E3C">
        <w:rPr>
          <w:rStyle w:val="Odwoanieprzypisudolnego"/>
          <w:rFonts w:ascii="Verdana" w:hAnsi="Verdana"/>
          <w:sz w:val="16"/>
          <w:szCs w:val="16"/>
          <w:vertAlign w:val="baseline"/>
        </w:rPr>
        <w:footnoteRef/>
      </w:r>
      <w:r w:rsidR="00383291">
        <w:rPr>
          <w:rFonts w:ascii="Verdana" w:hAnsi="Verdana"/>
          <w:sz w:val="16"/>
          <w:szCs w:val="16"/>
        </w:rPr>
        <w:t>**)</w:t>
      </w:r>
      <w:r w:rsidRPr="001F0E3C">
        <w:rPr>
          <w:rFonts w:ascii="Verdana" w:hAnsi="Verdana"/>
          <w:sz w:val="16"/>
          <w:szCs w:val="16"/>
        </w:rPr>
        <w:t xml:space="preserve"> Należy podać podstawę do dysponowania osobami wskazanymi w wykazie, </w:t>
      </w:r>
      <w:r w:rsidRPr="001F0E3C">
        <w:rPr>
          <w:rFonts w:ascii="Verdana" w:hAnsi="Verdana"/>
          <w:sz w:val="16"/>
          <w:szCs w:val="16"/>
          <w:u w:val="single"/>
        </w:rPr>
        <w:t>np. umowa o pracę, umowa zlecenie, osobiste świadczenie usługi</w:t>
      </w:r>
      <w:r w:rsidRPr="001F0E3C">
        <w:rPr>
          <w:rFonts w:ascii="Verdana" w:hAnsi="Verdana"/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2A01BFE" w14:textId="77777777" w:rsidR="001F0E3C" w:rsidRDefault="001F0E3C" w:rsidP="00987E4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4540B013" w14:textId="77777777" w:rsidR="001F0E3C" w:rsidRPr="00D77BF4" w:rsidRDefault="001F0E3C" w:rsidP="00987E4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7EF0562E" w14:textId="77777777" w:rsidR="000B2BFA" w:rsidRPr="000B2BFA" w:rsidRDefault="000B2BFA" w:rsidP="000B2BFA">
      <w:pPr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0B2BFA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B13542C" w14:textId="74935F86" w:rsidR="00987E4B" w:rsidRPr="00D77BF4" w:rsidRDefault="000B2BFA" w:rsidP="000B2BFA">
      <w:pPr>
        <w:jc w:val="center"/>
        <w:rPr>
          <w:rFonts w:ascii="Verdana" w:hAnsi="Verdana"/>
          <w:sz w:val="18"/>
          <w:szCs w:val="18"/>
        </w:rPr>
      </w:pPr>
      <w:r w:rsidRPr="000B2BFA">
        <w:rPr>
          <w:rFonts w:ascii="Verdana" w:hAnsi="Verdana"/>
          <w:b/>
          <w:i/>
          <w:iCs/>
          <w:color w:val="FF0000"/>
          <w:sz w:val="18"/>
          <w:szCs w:val="18"/>
        </w:rPr>
        <w:t>podpisem elektronicznym lub podpisem zaufanym lub elektronicznym podpisem osobistym</w:t>
      </w:r>
      <w:r>
        <w:rPr>
          <w:rFonts w:ascii="Verdana" w:hAnsi="Verdana"/>
          <w:b/>
          <w:i/>
          <w:iCs/>
          <w:color w:val="FF0000"/>
          <w:sz w:val="18"/>
          <w:szCs w:val="18"/>
        </w:rPr>
        <w:t>.</w:t>
      </w:r>
    </w:p>
    <w:p w14:paraId="5F910435" w14:textId="49A39E44" w:rsidR="00987E4B" w:rsidRPr="00D77BF4" w:rsidRDefault="00987E4B" w:rsidP="00987E4B">
      <w:pPr>
        <w:rPr>
          <w:rFonts w:ascii="Verdana" w:hAnsi="Verdana"/>
          <w:sz w:val="18"/>
          <w:szCs w:val="18"/>
        </w:rPr>
      </w:pPr>
    </w:p>
    <w:p w14:paraId="24FB79C3" w14:textId="5E7AE642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2BE06990" w14:textId="5B3E8F41" w:rsidR="00BB4F33" w:rsidRPr="00D77BF4" w:rsidRDefault="00BB4F33" w:rsidP="00987E4B">
      <w:pPr>
        <w:rPr>
          <w:rFonts w:ascii="Verdana" w:hAnsi="Verdana"/>
          <w:sz w:val="18"/>
          <w:szCs w:val="18"/>
        </w:rPr>
      </w:pPr>
    </w:p>
    <w:p w14:paraId="3B4BDA6A" w14:textId="77777777" w:rsidR="00F55B12" w:rsidRPr="00D77BF4" w:rsidRDefault="00F55B12" w:rsidP="00987E4B">
      <w:pPr>
        <w:rPr>
          <w:rFonts w:ascii="Verdana" w:hAnsi="Verdana"/>
          <w:sz w:val="18"/>
          <w:szCs w:val="18"/>
        </w:rPr>
      </w:pPr>
    </w:p>
    <w:sectPr w:rsidR="00F55B12" w:rsidRPr="00D77BF4" w:rsidSect="00F91C57">
      <w:headerReference w:type="default" r:id="rId8"/>
      <w:footnotePr>
        <w:numFmt w:val="chicago"/>
      </w:footnotePr>
      <w:pgSz w:w="11906" w:h="16838"/>
      <w:pgMar w:top="568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3419E9" w14:textId="77777777" w:rsidR="00B86D9D" w:rsidRDefault="00B86D9D">
      <w:r>
        <w:separator/>
      </w:r>
    </w:p>
  </w:endnote>
  <w:endnote w:type="continuationSeparator" w:id="0">
    <w:p w14:paraId="400DAEC9" w14:textId="77777777" w:rsidR="00B86D9D" w:rsidRDefault="00B86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D45407" w14:textId="77777777" w:rsidR="00B86D9D" w:rsidRDefault="00B86D9D">
      <w:r>
        <w:separator/>
      </w:r>
    </w:p>
  </w:footnote>
  <w:footnote w:type="continuationSeparator" w:id="0">
    <w:p w14:paraId="4041DE07" w14:textId="77777777" w:rsidR="00B86D9D" w:rsidRDefault="00B86D9D">
      <w:r>
        <w:continuationSeparator/>
      </w:r>
    </w:p>
  </w:footnote>
  <w:footnote w:id="1">
    <w:p w14:paraId="2C350CA9" w14:textId="29086168" w:rsidR="00BC775A" w:rsidRDefault="00BC775A" w:rsidP="006B0CED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C7042" w14:textId="74BB6BB6" w:rsidR="00C303B2" w:rsidRPr="00A844AF" w:rsidRDefault="00BC58AD" w:rsidP="00A844AF">
    <w:pPr>
      <w:pStyle w:val="Nagwek"/>
    </w:pPr>
    <w:r>
      <w:t xml:space="preserve">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F46ACB"/>
    <w:multiLevelType w:val="hybridMultilevel"/>
    <w:tmpl w:val="6ACA4F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6A0EF0"/>
    <w:multiLevelType w:val="hybridMultilevel"/>
    <w:tmpl w:val="6ACA4F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6B5DC7"/>
    <w:multiLevelType w:val="hybridMultilevel"/>
    <w:tmpl w:val="6ACA4F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D771A"/>
    <w:multiLevelType w:val="hybridMultilevel"/>
    <w:tmpl w:val="6ACA4FA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52796149">
    <w:abstractNumId w:val="1"/>
  </w:num>
  <w:num w:numId="2" w16cid:durableId="1466507744">
    <w:abstractNumId w:val="2"/>
  </w:num>
  <w:num w:numId="3" w16cid:durableId="1970553436">
    <w:abstractNumId w:val="3"/>
  </w:num>
  <w:num w:numId="4" w16cid:durableId="1109354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272CB"/>
    <w:rsid w:val="00040087"/>
    <w:rsid w:val="00045736"/>
    <w:rsid w:val="00092678"/>
    <w:rsid w:val="000B2BFA"/>
    <w:rsid w:val="00141BED"/>
    <w:rsid w:val="001D0F1F"/>
    <w:rsid w:val="001F0E3C"/>
    <w:rsid w:val="002328A0"/>
    <w:rsid w:val="00263CEB"/>
    <w:rsid w:val="0028660D"/>
    <w:rsid w:val="00287183"/>
    <w:rsid w:val="002A7F51"/>
    <w:rsid w:val="002C27A7"/>
    <w:rsid w:val="002D597A"/>
    <w:rsid w:val="002F6C4A"/>
    <w:rsid w:val="0032179E"/>
    <w:rsid w:val="0034735F"/>
    <w:rsid w:val="00381B01"/>
    <w:rsid w:val="00383291"/>
    <w:rsid w:val="003A57AD"/>
    <w:rsid w:val="003D406C"/>
    <w:rsid w:val="00404136"/>
    <w:rsid w:val="004251AE"/>
    <w:rsid w:val="0045218A"/>
    <w:rsid w:val="004D3F2B"/>
    <w:rsid w:val="004E74D8"/>
    <w:rsid w:val="00517D50"/>
    <w:rsid w:val="005236DD"/>
    <w:rsid w:val="00527F15"/>
    <w:rsid w:val="0056690C"/>
    <w:rsid w:val="005D357A"/>
    <w:rsid w:val="005D6B87"/>
    <w:rsid w:val="005F6749"/>
    <w:rsid w:val="00660E1E"/>
    <w:rsid w:val="00667BA6"/>
    <w:rsid w:val="006828A2"/>
    <w:rsid w:val="006B0CED"/>
    <w:rsid w:val="006C3F19"/>
    <w:rsid w:val="006D244E"/>
    <w:rsid w:val="00786C56"/>
    <w:rsid w:val="007947D0"/>
    <w:rsid w:val="007E6DD8"/>
    <w:rsid w:val="007F2701"/>
    <w:rsid w:val="007F4278"/>
    <w:rsid w:val="007F6736"/>
    <w:rsid w:val="00800FF1"/>
    <w:rsid w:val="00823002"/>
    <w:rsid w:val="008539D0"/>
    <w:rsid w:val="00882018"/>
    <w:rsid w:val="00895B8F"/>
    <w:rsid w:val="008E4A55"/>
    <w:rsid w:val="008E66F9"/>
    <w:rsid w:val="00944D1F"/>
    <w:rsid w:val="009559C0"/>
    <w:rsid w:val="009616AA"/>
    <w:rsid w:val="00987E4B"/>
    <w:rsid w:val="009E4F5D"/>
    <w:rsid w:val="009F61B4"/>
    <w:rsid w:val="00A844AF"/>
    <w:rsid w:val="00A940DE"/>
    <w:rsid w:val="00AC41BD"/>
    <w:rsid w:val="00B25F00"/>
    <w:rsid w:val="00B33027"/>
    <w:rsid w:val="00B4176B"/>
    <w:rsid w:val="00B50431"/>
    <w:rsid w:val="00B72E23"/>
    <w:rsid w:val="00B86D9D"/>
    <w:rsid w:val="00BA30AA"/>
    <w:rsid w:val="00BA48E0"/>
    <w:rsid w:val="00BB4F33"/>
    <w:rsid w:val="00BC58AD"/>
    <w:rsid w:val="00BC775A"/>
    <w:rsid w:val="00BD790B"/>
    <w:rsid w:val="00C16C20"/>
    <w:rsid w:val="00C303B2"/>
    <w:rsid w:val="00C50D77"/>
    <w:rsid w:val="00C87A1F"/>
    <w:rsid w:val="00CA38D4"/>
    <w:rsid w:val="00CA685D"/>
    <w:rsid w:val="00CF6409"/>
    <w:rsid w:val="00D20CBF"/>
    <w:rsid w:val="00D431A6"/>
    <w:rsid w:val="00D67C47"/>
    <w:rsid w:val="00D77BF4"/>
    <w:rsid w:val="00D93916"/>
    <w:rsid w:val="00DB6364"/>
    <w:rsid w:val="00DD78AC"/>
    <w:rsid w:val="00DE26D4"/>
    <w:rsid w:val="00E32DC3"/>
    <w:rsid w:val="00E35DB9"/>
    <w:rsid w:val="00E74792"/>
    <w:rsid w:val="00E821CF"/>
    <w:rsid w:val="00E97FEE"/>
    <w:rsid w:val="00ED3546"/>
    <w:rsid w:val="00F04CB8"/>
    <w:rsid w:val="00F21267"/>
    <w:rsid w:val="00F3062F"/>
    <w:rsid w:val="00F55B12"/>
    <w:rsid w:val="00F91C57"/>
    <w:rsid w:val="00FA31F0"/>
    <w:rsid w:val="00FE2540"/>
    <w:rsid w:val="00FE49C9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7B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customStyle="1" w:styleId="Tretekstu">
    <w:name w:val="Treść tekstu"/>
    <w:basedOn w:val="Normalny"/>
    <w:rsid w:val="006B0CED"/>
    <w:pPr>
      <w:suppressAutoHyphens/>
      <w:spacing w:after="120" w:line="276" w:lineRule="auto"/>
    </w:pPr>
    <w:rPr>
      <w:color w:val="00000A"/>
      <w:sz w:val="24"/>
      <w:szCs w:val="24"/>
    </w:rPr>
  </w:style>
  <w:style w:type="paragraph" w:styleId="Akapitzlist">
    <w:name w:val="List Paragraph"/>
    <w:basedOn w:val="Normalny"/>
    <w:uiPriority w:val="34"/>
    <w:qFormat/>
    <w:rsid w:val="005D6B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15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C515-8749-4E36-A215-18D6ADABB6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437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Maria Lepa</cp:lastModifiedBy>
  <cp:revision>3</cp:revision>
  <cp:lastPrinted>2025-06-26T07:45:00Z</cp:lastPrinted>
  <dcterms:created xsi:type="dcterms:W3CDTF">2026-09-25T12:12:00Z</dcterms:created>
  <dcterms:modified xsi:type="dcterms:W3CDTF">2026-09-25T12:27:00Z</dcterms:modified>
</cp:coreProperties>
</file>