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578EA" w14:textId="02861B3E" w:rsidR="00FB7F50" w:rsidRPr="002245BE" w:rsidRDefault="000A193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A193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A1937">
        <w:rPr>
          <w:sz w:val="22"/>
          <w:szCs w:val="22"/>
        </w:rPr>
        <w:t>2026-09-28</w:t>
      </w:r>
    </w:p>
    <w:p w14:paraId="08ACA08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4BBAB94" w14:textId="77777777" w:rsidR="000A1937" w:rsidRPr="000A1937" w:rsidRDefault="000A1937" w:rsidP="00FB7F50">
      <w:pPr>
        <w:spacing w:after="40"/>
        <w:rPr>
          <w:b/>
          <w:bCs/>
          <w:sz w:val="22"/>
          <w:szCs w:val="22"/>
        </w:rPr>
      </w:pPr>
      <w:r w:rsidRPr="000A1937">
        <w:rPr>
          <w:b/>
          <w:bCs/>
          <w:sz w:val="22"/>
          <w:szCs w:val="22"/>
        </w:rPr>
        <w:t>Akademia Górniczo - Hutnicza</w:t>
      </w:r>
    </w:p>
    <w:p w14:paraId="1018E12B" w14:textId="77777777" w:rsidR="000A1937" w:rsidRPr="000A1937" w:rsidRDefault="000A1937" w:rsidP="00FB7F50">
      <w:pPr>
        <w:spacing w:after="40"/>
        <w:rPr>
          <w:b/>
          <w:bCs/>
          <w:sz w:val="22"/>
          <w:szCs w:val="22"/>
        </w:rPr>
      </w:pPr>
      <w:r w:rsidRPr="000A1937">
        <w:rPr>
          <w:b/>
          <w:bCs/>
          <w:sz w:val="22"/>
          <w:szCs w:val="22"/>
        </w:rPr>
        <w:t>im. Stanisława Staszica w Krakowie</w:t>
      </w:r>
    </w:p>
    <w:p w14:paraId="6196DD5D" w14:textId="2582F6C7" w:rsidR="00FB7F50" w:rsidRPr="002245BE" w:rsidRDefault="000A1937" w:rsidP="00FB7F50">
      <w:pPr>
        <w:spacing w:after="40"/>
        <w:rPr>
          <w:b/>
          <w:bCs/>
          <w:sz w:val="22"/>
          <w:szCs w:val="22"/>
        </w:rPr>
      </w:pPr>
      <w:r w:rsidRPr="000A1937">
        <w:rPr>
          <w:b/>
          <w:bCs/>
          <w:sz w:val="22"/>
          <w:szCs w:val="22"/>
        </w:rPr>
        <w:t>Dział Zamówień Publicznych</w:t>
      </w:r>
    </w:p>
    <w:p w14:paraId="73B72AD3" w14:textId="49CFC454" w:rsidR="00FB7F50" w:rsidRPr="002245BE" w:rsidRDefault="000A1937" w:rsidP="00FB7F50">
      <w:pPr>
        <w:rPr>
          <w:sz w:val="22"/>
          <w:szCs w:val="22"/>
        </w:rPr>
      </w:pPr>
      <w:r w:rsidRPr="000A193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A1937">
        <w:rPr>
          <w:sz w:val="22"/>
          <w:szCs w:val="22"/>
        </w:rPr>
        <w:t>30</w:t>
      </w:r>
    </w:p>
    <w:p w14:paraId="54F2CC06" w14:textId="39110619" w:rsidR="00FB7F50" w:rsidRPr="002245BE" w:rsidRDefault="000A1937" w:rsidP="00FB7F50">
      <w:pPr>
        <w:rPr>
          <w:sz w:val="22"/>
          <w:szCs w:val="22"/>
        </w:rPr>
      </w:pPr>
      <w:r w:rsidRPr="000A193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A1937">
        <w:rPr>
          <w:sz w:val="22"/>
          <w:szCs w:val="22"/>
        </w:rPr>
        <w:t>Kraków</w:t>
      </w:r>
    </w:p>
    <w:p w14:paraId="0189E74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279AA1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A1937" w:rsidRPr="00607F9B" w14:paraId="59DB6F21" w14:textId="77777777" w:rsidTr="00D921C7">
        <w:trPr>
          <w:trHeight w:val="638"/>
        </w:trPr>
        <w:tc>
          <w:tcPr>
            <w:tcW w:w="959" w:type="dxa"/>
          </w:tcPr>
          <w:p w14:paraId="0051B16C" w14:textId="77777777" w:rsidR="000A1937" w:rsidRPr="00607F9B" w:rsidRDefault="000A1937" w:rsidP="00D921C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9101AA7" w14:textId="6D0773C2" w:rsidR="000A1937" w:rsidRPr="00607F9B" w:rsidRDefault="000A1937" w:rsidP="00D921C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A193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A193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A1937">
              <w:rPr>
                <w:b/>
                <w:bCs/>
                <w:sz w:val="22"/>
                <w:szCs w:val="22"/>
              </w:rPr>
              <w:t xml:space="preserve">Dostawa mebli laboratoryjnych dla </w:t>
            </w:r>
            <w:proofErr w:type="spellStart"/>
            <w:r w:rsidRPr="000A1937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0A1937">
              <w:rPr>
                <w:b/>
                <w:bCs/>
                <w:sz w:val="22"/>
                <w:szCs w:val="22"/>
              </w:rPr>
              <w:t xml:space="preserve"> - KC-DE-zp.25.383.2026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A1937">
              <w:rPr>
                <w:b/>
                <w:sz w:val="22"/>
                <w:szCs w:val="22"/>
              </w:rPr>
              <w:t>KC-DE-zp.25.383.2026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31A03D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A1937" w14:paraId="56267BB2" w14:textId="77777777" w:rsidTr="00D921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05965AE" w14:textId="28400938" w:rsidR="000A1937" w:rsidRPr="00D26ED6" w:rsidRDefault="000A1937" w:rsidP="00D921C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A1937">
              <w:rPr>
                <w:b/>
                <w:sz w:val="22"/>
                <w:szCs w:val="22"/>
              </w:rPr>
              <w:t>Koettermann</w:t>
            </w:r>
            <w:proofErr w:type="spellEnd"/>
            <w:r w:rsidRPr="000A1937">
              <w:rPr>
                <w:b/>
                <w:sz w:val="22"/>
                <w:szCs w:val="22"/>
              </w:rPr>
              <w:t xml:space="preserve"> Sp. z o.o.</w:t>
            </w:r>
          </w:p>
          <w:p w14:paraId="009E80AF" w14:textId="4E0C4FD6" w:rsidR="000A1937" w:rsidRPr="009F0E5C" w:rsidRDefault="000A1937" w:rsidP="00D921C7">
            <w:pPr>
              <w:jc w:val="both"/>
              <w:rPr>
                <w:bCs/>
                <w:sz w:val="22"/>
                <w:szCs w:val="22"/>
              </w:rPr>
            </w:pPr>
            <w:r w:rsidRPr="000A1937">
              <w:rPr>
                <w:bCs/>
                <w:sz w:val="22"/>
                <w:szCs w:val="22"/>
              </w:rPr>
              <w:t>Szamocka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1937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BBB5D17" w14:textId="07832ABF" w:rsidR="000A1937" w:rsidRPr="009F0E5C" w:rsidRDefault="000A1937" w:rsidP="00D921C7">
            <w:pPr>
              <w:jc w:val="both"/>
              <w:rPr>
                <w:bCs/>
                <w:sz w:val="22"/>
                <w:szCs w:val="22"/>
              </w:rPr>
            </w:pPr>
            <w:r w:rsidRPr="000A1937">
              <w:rPr>
                <w:bCs/>
                <w:sz w:val="22"/>
                <w:szCs w:val="22"/>
              </w:rPr>
              <w:t>01-748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1937">
              <w:rPr>
                <w:bCs/>
                <w:sz w:val="22"/>
                <w:szCs w:val="22"/>
              </w:rPr>
              <w:t>Warszawa</w:t>
            </w:r>
          </w:p>
          <w:p w14:paraId="3DEF2751" w14:textId="77777777" w:rsidR="000A1937" w:rsidRPr="00D26ED6" w:rsidRDefault="000A1937" w:rsidP="00D921C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C41310" w14:textId="2CBC9B12" w:rsidR="000A1937" w:rsidRDefault="000A1937" w:rsidP="00D921C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1937">
              <w:rPr>
                <w:sz w:val="22"/>
                <w:szCs w:val="22"/>
              </w:rPr>
              <w:t xml:space="preserve">Dostawa mebli laboratoryjnych dla </w:t>
            </w:r>
            <w:proofErr w:type="spellStart"/>
            <w:r w:rsidRPr="000A1937">
              <w:rPr>
                <w:sz w:val="22"/>
                <w:szCs w:val="22"/>
              </w:rPr>
              <w:t>WEiP</w:t>
            </w:r>
            <w:proofErr w:type="spellEnd"/>
            <w:r w:rsidRPr="000A1937">
              <w:rPr>
                <w:sz w:val="22"/>
                <w:szCs w:val="22"/>
              </w:rPr>
              <w:t xml:space="preserve"> - KC-DE-zp.25.383.2026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F1C0EF9" w14:textId="417590C4" w:rsidR="000A1937" w:rsidRPr="00D26ED6" w:rsidRDefault="000A1937" w:rsidP="00D921C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A1937">
              <w:rPr>
                <w:b/>
                <w:sz w:val="22"/>
                <w:szCs w:val="22"/>
              </w:rPr>
              <w:t>163 006.59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2774F35" w14:textId="77777777" w:rsidR="000A1937" w:rsidRDefault="000A1937" w:rsidP="00D921C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AD6E37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7"/>
        <w:gridCol w:w="3653"/>
        <w:gridCol w:w="1947"/>
        <w:gridCol w:w="1947"/>
        <w:gridCol w:w="1461"/>
      </w:tblGrid>
      <w:tr w:rsidR="008A7B66" w:rsidRPr="008567C7" w14:paraId="04AEACEF" w14:textId="77777777" w:rsidTr="008A7B66">
        <w:trPr>
          <w:trHeight w:val="583"/>
        </w:trPr>
        <w:tc>
          <w:tcPr>
            <w:tcW w:w="1217" w:type="dxa"/>
            <w:vAlign w:val="center"/>
          </w:tcPr>
          <w:p w14:paraId="60E03818" w14:textId="77777777" w:rsidR="008A7B66" w:rsidRPr="008567C7" w:rsidRDefault="008A7B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53" w:type="dxa"/>
            <w:vAlign w:val="center"/>
          </w:tcPr>
          <w:p w14:paraId="14D4ECF4" w14:textId="77777777" w:rsidR="008A7B66" w:rsidRPr="008567C7" w:rsidRDefault="008A7B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47" w:type="dxa"/>
            <w:vAlign w:val="center"/>
          </w:tcPr>
          <w:p w14:paraId="47930643" w14:textId="3E4E7788" w:rsidR="008A7B66" w:rsidRPr="008567C7" w:rsidRDefault="008A7B6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193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47" w:type="dxa"/>
            <w:vAlign w:val="center"/>
          </w:tcPr>
          <w:p w14:paraId="6E6405F7" w14:textId="05953541" w:rsidR="008A7B66" w:rsidRPr="008567C7" w:rsidRDefault="008A7B6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1937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na całość zamówienia</w:t>
            </w:r>
          </w:p>
        </w:tc>
        <w:tc>
          <w:tcPr>
            <w:tcW w:w="1461" w:type="dxa"/>
            <w:vAlign w:val="center"/>
          </w:tcPr>
          <w:p w14:paraId="00CE480C" w14:textId="77777777" w:rsidR="008A7B66" w:rsidRPr="008567C7" w:rsidRDefault="008A7B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A7B66" w:rsidRPr="008567C7" w14:paraId="1FFF9CB0" w14:textId="77777777" w:rsidTr="008A7B66">
        <w:trPr>
          <w:trHeight w:val="840"/>
        </w:trPr>
        <w:tc>
          <w:tcPr>
            <w:tcW w:w="1217" w:type="dxa"/>
            <w:vAlign w:val="center"/>
          </w:tcPr>
          <w:p w14:paraId="73FCE10F" w14:textId="7FEF8C50" w:rsidR="008A7B66" w:rsidRPr="008567C7" w:rsidRDefault="008A7B66" w:rsidP="00D921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19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53" w:type="dxa"/>
            <w:vAlign w:val="center"/>
          </w:tcPr>
          <w:p w14:paraId="4752E413" w14:textId="69F619C7" w:rsidR="008A7B66" w:rsidRPr="002B6761" w:rsidRDefault="008A7B66" w:rsidP="00D921C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A1937">
              <w:rPr>
                <w:rFonts w:ascii="Times New Roman" w:hAnsi="Times New Roman" w:cs="Times New Roman"/>
                <w:b/>
                <w:sz w:val="18"/>
                <w:szCs w:val="18"/>
              </w:rPr>
              <w:t>Koettermann</w:t>
            </w:r>
            <w:proofErr w:type="spellEnd"/>
            <w:r w:rsidRPr="000A1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52048ED5" w14:textId="6F2A4003" w:rsidR="008A7B66" w:rsidRPr="008567C7" w:rsidRDefault="008A7B66" w:rsidP="00D921C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1937">
              <w:rPr>
                <w:rFonts w:ascii="Times New Roman" w:hAnsi="Times New Roman" w:cs="Times New Roman"/>
                <w:bCs/>
                <w:sz w:val="18"/>
                <w:szCs w:val="18"/>
              </w:rPr>
              <w:t>Szamocka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1937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3E86ABB" w14:textId="79CF9B24" w:rsidR="008A7B66" w:rsidRPr="001B7815" w:rsidRDefault="008A7B66" w:rsidP="00D921C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1937">
              <w:rPr>
                <w:rFonts w:ascii="Times New Roman" w:hAnsi="Times New Roman" w:cs="Times New Roman"/>
                <w:bCs/>
                <w:sz w:val="18"/>
                <w:szCs w:val="18"/>
              </w:rPr>
              <w:t>01-748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193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47" w:type="dxa"/>
            <w:vAlign w:val="center"/>
          </w:tcPr>
          <w:p w14:paraId="56534A3E" w14:textId="3A989B74" w:rsidR="008A7B66" w:rsidRPr="008567C7" w:rsidRDefault="008A7B66" w:rsidP="00D921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193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47" w:type="dxa"/>
            <w:vAlign w:val="center"/>
          </w:tcPr>
          <w:p w14:paraId="54542335" w14:textId="40D7CBE3" w:rsidR="008A7B66" w:rsidRPr="008567C7" w:rsidRDefault="008A7B66" w:rsidP="00D921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193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61" w:type="dxa"/>
            <w:vAlign w:val="center"/>
          </w:tcPr>
          <w:p w14:paraId="75D5A3F3" w14:textId="30147CCD" w:rsidR="008A7B66" w:rsidRPr="008567C7" w:rsidRDefault="008A7B66" w:rsidP="00D921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193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B04CD2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23ED71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FCE4E3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4D4C4" w14:textId="77777777" w:rsidR="000920BC" w:rsidRDefault="000920BC">
      <w:r>
        <w:separator/>
      </w:r>
    </w:p>
  </w:endnote>
  <w:endnote w:type="continuationSeparator" w:id="0">
    <w:p w14:paraId="7A567614" w14:textId="77777777" w:rsidR="000920BC" w:rsidRDefault="00092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E20A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2397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803D7A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67630A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8F62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4901A" w14:textId="77777777" w:rsidR="000920BC" w:rsidRDefault="000920BC">
      <w:r>
        <w:separator/>
      </w:r>
    </w:p>
  </w:footnote>
  <w:footnote w:type="continuationSeparator" w:id="0">
    <w:p w14:paraId="5FBB999A" w14:textId="77777777" w:rsidR="000920BC" w:rsidRDefault="00092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54D4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B04A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9A8D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FE2"/>
    <w:rsid w:val="00005838"/>
    <w:rsid w:val="00022322"/>
    <w:rsid w:val="00042497"/>
    <w:rsid w:val="000920BC"/>
    <w:rsid w:val="000A193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A7B66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16FE2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A009DB"/>
  <w15:chartTrackingRefBased/>
  <w15:docId w15:val="{DD868E11-06C8-445A-BD65-C25877EF5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2026-09-28T09:07:00Z</cp:lastPrinted>
  <dcterms:created xsi:type="dcterms:W3CDTF">2026-09-28T09:07:00Z</dcterms:created>
  <dcterms:modified xsi:type="dcterms:W3CDTF">2026-09-28T09:07:00Z</dcterms:modified>
</cp:coreProperties>
</file>