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DA2A5" w14:textId="0DF9E0B4" w:rsidR="00FB7F50" w:rsidRPr="002245BE" w:rsidRDefault="00A809D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809D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809D8">
        <w:rPr>
          <w:sz w:val="22"/>
          <w:szCs w:val="22"/>
        </w:rPr>
        <w:t>2026-09-28</w:t>
      </w:r>
    </w:p>
    <w:p w14:paraId="275543D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13A217" w14:textId="77777777" w:rsidR="00A809D8" w:rsidRPr="00A809D8" w:rsidRDefault="00A809D8" w:rsidP="00FB7F50">
      <w:pPr>
        <w:spacing w:after="40"/>
        <w:rPr>
          <w:b/>
          <w:bCs/>
          <w:sz w:val="22"/>
          <w:szCs w:val="22"/>
        </w:rPr>
      </w:pPr>
      <w:r w:rsidRPr="00A809D8">
        <w:rPr>
          <w:b/>
          <w:bCs/>
          <w:sz w:val="22"/>
          <w:szCs w:val="22"/>
        </w:rPr>
        <w:t>Akademia Górniczo - Hutnicza</w:t>
      </w:r>
    </w:p>
    <w:p w14:paraId="60911ABB" w14:textId="77777777" w:rsidR="00A809D8" w:rsidRPr="00A809D8" w:rsidRDefault="00A809D8" w:rsidP="00FB7F50">
      <w:pPr>
        <w:spacing w:after="40"/>
        <w:rPr>
          <w:b/>
          <w:bCs/>
          <w:sz w:val="22"/>
          <w:szCs w:val="22"/>
        </w:rPr>
      </w:pPr>
      <w:r w:rsidRPr="00A809D8">
        <w:rPr>
          <w:b/>
          <w:bCs/>
          <w:sz w:val="22"/>
          <w:szCs w:val="22"/>
        </w:rPr>
        <w:t>im. Stanisława Staszica w Krakowie</w:t>
      </w:r>
    </w:p>
    <w:p w14:paraId="0D17ABC1" w14:textId="39BB61A8" w:rsidR="00FB7F50" w:rsidRPr="002245BE" w:rsidRDefault="00A809D8" w:rsidP="00FB7F50">
      <w:pPr>
        <w:spacing w:after="40"/>
        <w:rPr>
          <w:b/>
          <w:bCs/>
          <w:sz w:val="22"/>
          <w:szCs w:val="22"/>
        </w:rPr>
      </w:pPr>
      <w:r w:rsidRPr="00A809D8">
        <w:rPr>
          <w:b/>
          <w:bCs/>
          <w:sz w:val="22"/>
          <w:szCs w:val="22"/>
        </w:rPr>
        <w:t>Dział Zamówień Publicznych</w:t>
      </w:r>
    </w:p>
    <w:p w14:paraId="6024C422" w14:textId="2F17797A" w:rsidR="00FB7F50" w:rsidRPr="002245BE" w:rsidRDefault="00A809D8" w:rsidP="00FB7F50">
      <w:pPr>
        <w:rPr>
          <w:sz w:val="22"/>
          <w:szCs w:val="22"/>
        </w:rPr>
      </w:pPr>
      <w:r w:rsidRPr="00A809D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809D8">
        <w:rPr>
          <w:sz w:val="22"/>
          <w:szCs w:val="22"/>
        </w:rPr>
        <w:t>30</w:t>
      </w:r>
    </w:p>
    <w:p w14:paraId="7D852EF4" w14:textId="372A2725" w:rsidR="00FB7F50" w:rsidRPr="002245BE" w:rsidRDefault="00A809D8" w:rsidP="00FB7F50">
      <w:pPr>
        <w:rPr>
          <w:sz w:val="22"/>
          <w:szCs w:val="22"/>
        </w:rPr>
      </w:pPr>
      <w:r w:rsidRPr="00A809D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809D8">
        <w:rPr>
          <w:sz w:val="22"/>
          <w:szCs w:val="22"/>
        </w:rPr>
        <w:t>Kraków</w:t>
      </w:r>
    </w:p>
    <w:p w14:paraId="7967485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A4F1BA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809D8" w:rsidRPr="00607F9B" w14:paraId="627FDC1F" w14:textId="77777777" w:rsidTr="008B6AFC">
        <w:trPr>
          <w:trHeight w:val="638"/>
        </w:trPr>
        <w:tc>
          <w:tcPr>
            <w:tcW w:w="959" w:type="dxa"/>
          </w:tcPr>
          <w:p w14:paraId="616AEE2E" w14:textId="77777777" w:rsidR="00A809D8" w:rsidRPr="00607F9B" w:rsidRDefault="00A809D8" w:rsidP="008B6A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E40440F" w14:textId="4F25A6D6" w:rsidR="00A809D8" w:rsidRPr="00607F9B" w:rsidRDefault="00A809D8" w:rsidP="008B6A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809D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809D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09D8">
              <w:rPr>
                <w:b/>
                <w:bCs/>
                <w:sz w:val="22"/>
                <w:szCs w:val="22"/>
              </w:rPr>
              <w:t>Dostawa materiałów promocyjnych dla Akademickiego Centrum Materiałów i Nanotechnologii AGH - KC-DE-zp.25.386.2026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809D8">
              <w:rPr>
                <w:b/>
                <w:sz w:val="22"/>
                <w:szCs w:val="22"/>
              </w:rPr>
              <w:t>KC-DE-zp.25.386.2026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AB98CA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809D8" w14:paraId="447AFA6F" w14:textId="77777777" w:rsidTr="008B6A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576E0D5" w14:textId="67D34FA3" w:rsidR="00A809D8" w:rsidRPr="00D26ED6" w:rsidRDefault="00A809D8" w:rsidP="008B6AF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809D8">
              <w:rPr>
                <w:b/>
                <w:sz w:val="22"/>
                <w:szCs w:val="22"/>
              </w:rPr>
              <w:t xml:space="preserve">Podarowane </w:t>
            </w:r>
            <w:proofErr w:type="spellStart"/>
            <w:r w:rsidRPr="00A809D8">
              <w:rPr>
                <w:b/>
                <w:sz w:val="22"/>
                <w:szCs w:val="22"/>
              </w:rPr>
              <w:t>sp.z</w:t>
            </w:r>
            <w:proofErr w:type="spellEnd"/>
            <w:r w:rsidRPr="00A809D8">
              <w:rPr>
                <w:b/>
                <w:sz w:val="22"/>
                <w:szCs w:val="22"/>
              </w:rPr>
              <w:t xml:space="preserve"> o.o.</w:t>
            </w:r>
          </w:p>
          <w:p w14:paraId="6C9C3F24" w14:textId="15A907EE" w:rsidR="00A809D8" w:rsidRPr="009F0E5C" w:rsidRDefault="00A809D8" w:rsidP="008B6AFC">
            <w:pPr>
              <w:jc w:val="both"/>
              <w:rPr>
                <w:bCs/>
                <w:sz w:val="22"/>
                <w:szCs w:val="22"/>
              </w:rPr>
            </w:pPr>
            <w:r w:rsidRPr="00A809D8">
              <w:rPr>
                <w:bCs/>
                <w:sz w:val="22"/>
                <w:szCs w:val="22"/>
              </w:rPr>
              <w:t>Kasztanowa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809D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12F3A58" w14:textId="2C1A4B9C" w:rsidR="00A809D8" w:rsidRPr="009F0E5C" w:rsidRDefault="00A809D8" w:rsidP="008B6AFC">
            <w:pPr>
              <w:jc w:val="both"/>
              <w:rPr>
                <w:bCs/>
                <w:sz w:val="22"/>
                <w:szCs w:val="22"/>
              </w:rPr>
            </w:pPr>
            <w:r w:rsidRPr="00A809D8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809D8">
              <w:rPr>
                <w:bCs/>
                <w:sz w:val="22"/>
                <w:szCs w:val="22"/>
              </w:rPr>
              <w:t>Rzeszotary</w:t>
            </w:r>
          </w:p>
          <w:p w14:paraId="4BDE1BF5" w14:textId="77777777" w:rsidR="00A809D8" w:rsidRPr="00D26ED6" w:rsidRDefault="00A809D8" w:rsidP="008B6AF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2E3659D" w14:textId="520FA021" w:rsidR="00A809D8" w:rsidRDefault="00A809D8" w:rsidP="008B6AF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809D8">
              <w:rPr>
                <w:sz w:val="22"/>
                <w:szCs w:val="22"/>
              </w:rPr>
              <w:t>Dostawa materiałów promocyjnych dla Akademickiego Centrum Materiałów i Nanotechnologii AGH - KC-DE-zp.25.386.2026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8BE0930" w14:textId="6E6E9B90" w:rsidR="00A809D8" w:rsidRPr="00D26ED6" w:rsidRDefault="00A809D8" w:rsidP="008B6AF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809D8">
              <w:rPr>
                <w:b/>
                <w:sz w:val="22"/>
                <w:szCs w:val="22"/>
              </w:rPr>
              <w:t>3 917.55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D731F0C" w14:textId="77777777" w:rsidR="00A809D8" w:rsidRDefault="00A809D8" w:rsidP="008B6AF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D70F96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3"/>
        <w:gridCol w:w="4419"/>
        <w:gridCol w:w="2356"/>
        <w:gridCol w:w="1959"/>
      </w:tblGrid>
      <w:tr w:rsidR="00B63CD7" w:rsidRPr="008567C7" w14:paraId="2D054703" w14:textId="77777777" w:rsidTr="00B63CD7">
        <w:trPr>
          <w:trHeight w:val="507"/>
        </w:trPr>
        <w:tc>
          <w:tcPr>
            <w:tcW w:w="1473" w:type="dxa"/>
            <w:vAlign w:val="center"/>
          </w:tcPr>
          <w:p w14:paraId="021D3300" w14:textId="77777777" w:rsidR="00B63CD7" w:rsidRPr="008567C7" w:rsidRDefault="00B63C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419" w:type="dxa"/>
            <w:vAlign w:val="center"/>
          </w:tcPr>
          <w:p w14:paraId="353A3229" w14:textId="77777777" w:rsidR="00B63CD7" w:rsidRPr="008567C7" w:rsidRDefault="00B63C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356" w:type="dxa"/>
            <w:vAlign w:val="center"/>
          </w:tcPr>
          <w:p w14:paraId="14A31A5A" w14:textId="30AB4E3B" w:rsidR="00B63CD7" w:rsidRPr="008567C7" w:rsidRDefault="00B63CD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59" w:type="dxa"/>
            <w:vAlign w:val="center"/>
          </w:tcPr>
          <w:p w14:paraId="3D98E13A" w14:textId="77777777" w:rsidR="00B63CD7" w:rsidRPr="008567C7" w:rsidRDefault="00B63C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63CD7" w:rsidRPr="008567C7" w14:paraId="4DC43E1F" w14:textId="77777777" w:rsidTr="00B63CD7">
        <w:trPr>
          <w:trHeight w:val="731"/>
        </w:trPr>
        <w:tc>
          <w:tcPr>
            <w:tcW w:w="1473" w:type="dxa"/>
            <w:vAlign w:val="center"/>
          </w:tcPr>
          <w:p w14:paraId="06553BBC" w14:textId="3EF4E787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419" w:type="dxa"/>
            <w:vAlign w:val="center"/>
          </w:tcPr>
          <w:p w14:paraId="0EE14470" w14:textId="748C57F2" w:rsidR="00B63CD7" w:rsidRPr="002B6761" w:rsidRDefault="00B63CD7" w:rsidP="008B6A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Podarowane </w:t>
            </w:r>
            <w:proofErr w:type="spellStart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o.o.</w:t>
            </w:r>
          </w:p>
          <w:p w14:paraId="730B2572" w14:textId="29DDEF6B" w:rsidR="00B63CD7" w:rsidRPr="008567C7" w:rsidRDefault="00B63CD7" w:rsidP="008B6A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Kasztanowa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DA87F6D" w14:textId="1FFC6095" w:rsidR="00B63CD7" w:rsidRPr="001B7815" w:rsidRDefault="00B63CD7" w:rsidP="008B6A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Rzeszotary</w:t>
            </w:r>
          </w:p>
        </w:tc>
        <w:tc>
          <w:tcPr>
            <w:tcW w:w="2356" w:type="dxa"/>
            <w:vAlign w:val="center"/>
          </w:tcPr>
          <w:p w14:paraId="142D3990" w14:textId="3A259486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959" w:type="dxa"/>
            <w:vAlign w:val="center"/>
          </w:tcPr>
          <w:p w14:paraId="6C81E1E7" w14:textId="611359BB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63CD7" w:rsidRPr="008567C7" w14:paraId="2C777F5F" w14:textId="77777777" w:rsidTr="00B63CD7">
        <w:trPr>
          <w:trHeight w:val="940"/>
        </w:trPr>
        <w:tc>
          <w:tcPr>
            <w:tcW w:w="1473" w:type="dxa"/>
            <w:vAlign w:val="center"/>
          </w:tcPr>
          <w:p w14:paraId="3E66469B" w14:textId="59B49DEF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19" w:type="dxa"/>
            <w:vAlign w:val="center"/>
          </w:tcPr>
          <w:p w14:paraId="74AF82D2" w14:textId="207D3EC6" w:rsidR="00B63CD7" w:rsidRPr="002B6761" w:rsidRDefault="00B63CD7" w:rsidP="008B6A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Getgadget</w:t>
            </w:r>
            <w:proofErr w:type="spellEnd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Paweł Drewniak</w:t>
            </w:r>
          </w:p>
          <w:p w14:paraId="0C3A9C51" w14:textId="5C7FD033" w:rsidR="00B63CD7" w:rsidRPr="008567C7" w:rsidRDefault="00B63CD7" w:rsidP="008B6A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Wojska Polskiego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14:paraId="3F8B83CD" w14:textId="1B36EDDB" w:rsidR="00B63CD7" w:rsidRPr="001B7815" w:rsidRDefault="00B63CD7" w:rsidP="008B6A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32-800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Brzesko</w:t>
            </w:r>
          </w:p>
        </w:tc>
        <w:tc>
          <w:tcPr>
            <w:tcW w:w="2356" w:type="dxa"/>
            <w:vAlign w:val="center"/>
          </w:tcPr>
          <w:p w14:paraId="664C2809" w14:textId="7A1B34B0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66,91</w:t>
            </w:r>
          </w:p>
        </w:tc>
        <w:tc>
          <w:tcPr>
            <w:tcW w:w="1959" w:type="dxa"/>
            <w:vAlign w:val="center"/>
          </w:tcPr>
          <w:p w14:paraId="034C9833" w14:textId="37BB6DE9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66,91</w:t>
            </w:r>
          </w:p>
        </w:tc>
      </w:tr>
      <w:tr w:rsidR="00B63CD7" w:rsidRPr="008567C7" w14:paraId="00EE3A51" w14:textId="77777777" w:rsidTr="00B63CD7">
        <w:trPr>
          <w:trHeight w:val="1343"/>
        </w:trPr>
        <w:tc>
          <w:tcPr>
            <w:tcW w:w="1473" w:type="dxa"/>
            <w:vAlign w:val="center"/>
          </w:tcPr>
          <w:p w14:paraId="2C7448BB" w14:textId="2C3357E3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419" w:type="dxa"/>
            <w:vAlign w:val="center"/>
          </w:tcPr>
          <w:p w14:paraId="0416F38C" w14:textId="738C634A" w:rsidR="00B63CD7" w:rsidRPr="002B6761" w:rsidRDefault="00B63CD7" w:rsidP="008B6A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Promo</w:t>
            </w:r>
            <w:proofErr w:type="spellEnd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-Land s.c. </w:t>
            </w:r>
            <w:proofErr w:type="spellStart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D.Grodzińska</w:t>
            </w:r>
            <w:proofErr w:type="spellEnd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-Moszczyńska, </w:t>
            </w:r>
            <w:proofErr w:type="spellStart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R.Rutkowska</w:t>
            </w:r>
            <w:proofErr w:type="spellEnd"/>
          </w:p>
          <w:p w14:paraId="7F89EB84" w14:textId="4EC6FC7C" w:rsidR="00B63CD7" w:rsidRPr="008567C7" w:rsidRDefault="00B63CD7" w:rsidP="008B6A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Zwycięstwa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91D26DB" w14:textId="40C7283F" w:rsidR="00B63CD7" w:rsidRPr="001B7815" w:rsidRDefault="00B63CD7" w:rsidP="008B6A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95-082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Chechło Pierwsze</w:t>
            </w:r>
          </w:p>
        </w:tc>
        <w:tc>
          <w:tcPr>
            <w:tcW w:w="2356" w:type="dxa"/>
            <w:vAlign w:val="center"/>
          </w:tcPr>
          <w:p w14:paraId="1E687BCC" w14:textId="7DE1DE37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61,96</w:t>
            </w:r>
          </w:p>
        </w:tc>
        <w:tc>
          <w:tcPr>
            <w:tcW w:w="1959" w:type="dxa"/>
            <w:vAlign w:val="center"/>
          </w:tcPr>
          <w:p w14:paraId="433FC826" w14:textId="40391BDD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61,96</w:t>
            </w:r>
          </w:p>
        </w:tc>
      </w:tr>
      <w:tr w:rsidR="00B63CD7" w:rsidRPr="008567C7" w14:paraId="72D95CD6" w14:textId="77777777" w:rsidTr="00B63CD7">
        <w:trPr>
          <w:trHeight w:val="940"/>
        </w:trPr>
        <w:tc>
          <w:tcPr>
            <w:tcW w:w="1473" w:type="dxa"/>
            <w:vAlign w:val="center"/>
          </w:tcPr>
          <w:p w14:paraId="69EECADE" w14:textId="1393BDF3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4419" w:type="dxa"/>
            <w:vAlign w:val="center"/>
          </w:tcPr>
          <w:p w14:paraId="08E9A1D6" w14:textId="3E61230C" w:rsidR="00B63CD7" w:rsidRPr="002B6761" w:rsidRDefault="00B63CD7" w:rsidP="008B6A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PHU </w:t>
            </w:r>
            <w:proofErr w:type="spellStart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Profexim</w:t>
            </w:r>
            <w:proofErr w:type="spellEnd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Maciej Perek</w:t>
            </w:r>
          </w:p>
          <w:p w14:paraId="05F23389" w14:textId="6BDEA4CB" w:rsidR="00B63CD7" w:rsidRPr="008567C7" w:rsidRDefault="00B63CD7" w:rsidP="008B6A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Warmijska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14:paraId="37AFC95D" w14:textId="0DBB1F7F" w:rsidR="00B63CD7" w:rsidRPr="001B7815" w:rsidRDefault="00B63CD7" w:rsidP="008B6A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356" w:type="dxa"/>
            <w:vAlign w:val="center"/>
          </w:tcPr>
          <w:p w14:paraId="6DCCD045" w14:textId="3C6665BF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51,57</w:t>
            </w:r>
          </w:p>
        </w:tc>
        <w:tc>
          <w:tcPr>
            <w:tcW w:w="1959" w:type="dxa"/>
            <w:vAlign w:val="center"/>
          </w:tcPr>
          <w:p w14:paraId="399DB945" w14:textId="00219895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51,57</w:t>
            </w:r>
          </w:p>
        </w:tc>
      </w:tr>
      <w:tr w:rsidR="00B63CD7" w:rsidRPr="008567C7" w14:paraId="5C18AF79" w14:textId="77777777" w:rsidTr="00B63CD7">
        <w:trPr>
          <w:trHeight w:val="1149"/>
        </w:trPr>
        <w:tc>
          <w:tcPr>
            <w:tcW w:w="1473" w:type="dxa"/>
            <w:vAlign w:val="center"/>
          </w:tcPr>
          <w:p w14:paraId="23E73557" w14:textId="6E2355C0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419" w:type="dxa"/>
            <w:vAlign w:val="center"/>
          </w:tcPr>
          <w:p w14:paraId="77F620B2" w14:textId="25DE7E9D" w:rsidR="00B63CD7" w:rsidRPr="002B6761" w:rsidRDefault="00B63CD7" w:rsidP="008B6A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Reklamowa SOLDIES Dominik </w:t>
            </w:r>
            <w:proofErr w:type="spellStart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Maślerz</w:t>
            </w:r>
            <w:proofErr w:type="spellEnd"/>
          </w:p>
          <w:p w14:paraId="38514FF0" w14:textId="61BC9E08" w:rsidR="00B63CD7" w:rsidRPr="008567C7" w:rsidRDefault="00B63CD7" w:rsidP="008B6A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Droginia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320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22748D05" w14:textId="48DFB8B9" w:rsidR="00B63CD7" w:rsidRPr="001B7815" w:rsidRDefault="00B63CD7" w:rsidP="008B6A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32-400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Myślenice</w:t>
            </w:r>
          </w:p>
        </w:tc>
        <w:tc>
          <w:tcPr>
            <w:tcW w:w="2356" w:type="dxa"/>
            <w:vAlign w:val="center"/>
          </w:tcPr>
          <w:p w14:paraId="6C52C2B1" w14:textId="29821882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49,26</w:t>
            </w:r>
          </w:p>
        </w:tc>
        <w:tc>
          <w:tcPr>
            <w:tcW w:w="1959" w:type="dxa"/>
            <w:vAlign w:val="center"/>
          </w:tcPr>
          <w:p w14:paraId="7AB7111E" w14:textId="7F9E7943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49,26</w:t>
            </w:r>
          </w:p>
        </w:tc>
      </w:tr>
      <w:tr w:rsidR="00B63CD7" w:rsidRPr="008567C7" w14:paraId="0AF0B3EC" w14:textId="77777777" w:rsidTr="00B63CD7">
        <w:trPr>
          <w:trHeight w:val="925"/>
        </w:trPr>
        <w:tc>
          <w:tcPr>
            <w:tcW w:w="1473" w:type="dxa"/>
            <w:vAlign w:val="center"/>
          </w:tcPr>
          <w:p w14:paraId="7D9EF114" w14:textId="6DA94E4B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419" w:type="dxa"/>
            <w:vAlign w:val="center"/>
          </w:tcPr>
          <w:p w14:paraId="55938247" w14:textId="52FABD14" w:rsidR="00B63CD7" w:rsidRPr="002B6761" w:rsidRDefault="00B63CD7" w:rsidP="008B6A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ARW Studio B&amp;W Wojciech Janecki</w:t>
            </w:r>
          </w:p>
          <w:p w14:paraId="16F9BAEF" w14:textId="54F9266B" w:rsidR="00B63CD7" w:rsidRPr="008567C7" w:rsidRDefault="00B63CD7" w:rsidP="008B6A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Podjazdowa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14:paraId="05850DD6" w14:textId="34512E9A" w:rsidR="00B63CD7" w:rsidRPr="001B7815" w:rsidRDefault="00B63CD7" w:rsidP="008B6A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2356" w:type="dxa"/>
            <w:vAlign w:val="center"/>
          </w:tcPr>
          <w:p w14:paraId="5C708842" w14:textId="21F95D9B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33,18</w:t>
            </w:r>
          </w:p>
        </w:tc>
        <w:tc>
          <w:tcPr>
            <w:tcW w:w="1959" w:type="dxa"/>
            <w:vAlign w:val="center"/>
          </w:tcPr>
          <w:p w14:paraId="15DE4458" w14:textId="07F56116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33,18</w:t>
            </w:r>
          </w:p>
        </w:tc>
      </w:tr>
      <w:tr w:rsidR="00B63CD7" w:rsidRPr="008567C7" w14:paraId="7F3EBE06" w14:textId="77777777" w:rsidTr="00B63CD7">
        <w:trPr>
          <w:trHeight w:val="1149"/>
        </w:trPr>
        <w:tc>
          <w:tcPr>
            <w:tcW w:w="1473" w:type="dxa"/>
            <w:vAlign w:val="center"/>
          </w:tcPr>
          <w:p w14:paraId="6B9A3007" w14:textId="454FD837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19" w:type="dxa"/>
            <w:vAlign w:val="center"/>
          </w:tcPr>
          <w:p w14:paraId="15316EBD" w14:textId="1BF4BF9B" w:rsidR="00B63CD7" w:rsidRPr="002B6761" w:rsidRDefault="00B63CD7" w:rsidP="008B6A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Gamma Spółka z ograniczoną odpowiedzialnością</w:t>
            </w:r>
          </w:p>
          <w:p w14:paraId="2471F53F" w14:textId="22F7D68F" w:rsidR="00B63CD7" w:rsidRPr="008567C7" w:rsidRDefault="00B63CD7" w:rsidP="008B6A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Przeryty Bór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2DA2849" w14:textId="3E95B095" w:rsidR="00B63CD7" w:rsidRPr="001B7815" w:rsidRDefault="00B63CD7" w:rsidP="008B6A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39-216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Przeryty Bór</w:t>
            </w:r>
          </w:p>
        </w:tc>
        <w:tc>
          <w:tcPr>
            <w:tcW w:w="2356" w:type="dxa"/>
            <w:vAlign w:val="center"/>
          </w:tcPr>
          <w:p w14:paraId="46484D6A" w14:textId="25F086D6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28,76</w:t>
            </w:r>
          </w:p>
        </w:tc>
        <w:tc>
          <w:tcPr>
            <w:tcW w:w="1959" w:type="dxa"/>
            <w:vAlign w:val="center"/>
          </w:tcPr>
          <w:p w14:paraId="2A40490A" w14:textId="1C873AB9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28,76</w:t>
            </w:r>
          </w:p>
        </w:tc>
      </w:tr>
      <w:tr w:rsidR="00B63CD7" w:rsidRPr="008567C7" w14:paraId="323B11F4" w14:textId="77777777" w:rsidTr="00B63CD7">
        <w:trPr>
          <w:trHeight w:val="940"/>
        </w:trPr>
        <w:tc>
          <w:tcPr>
            <w:tcW w:w="1473" w:type="dxa"/>
            <w:vAlign w:val="center"/>
          </w:tcPr>
          <w:p w14:paraId="0AE496BD" w14:textId="1BD78F80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19" w:type="dxa"/>
            <w:vAlign w:val="center"/>
          </w:tcPr>
          <w:p w14:paraId="7E7787BB" w14:textId="625E53BC" w:rsidR="00B63CD7" w:rsidRPr="002B6761" w:rsidRDefault="00B63CD7" w:rsidP="008B6A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4A9EFE2E" w14:textId="39B2EC03" w:rsidR="00B63CD7" w:rsidRPr="008567C7" w:rsidRDefault="00B63CD7" w:rsidP="008B6A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089FE41" w14:textId="0A407B09" w:rsidR="00B63CD7" w:rsidRPr="001B7815" w:rsidRDefault="00B63CD7" w:rsidP="008B6A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2356" w:type="dxa"/>
            <w:vAlign w:val="center"/>
          </w:tcPr>
          <w:p w14:paraId="58EBF1C2" w14:textId="231B67AB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  <w:tc>
          <w:tcPr>
            <w:tcW w:w="1959" w:type="dxa"/>
            <w:vAlign w:val="center"/>
          </w:tcPr>
          <w:p w14:paraId="47055282" w14:textId="1292A339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</w:tr>
      <w:tr w:rsidR="00B63CD7" w:rsidRPr="008567C7" w14:paraId="26AB5FD6" w14:textId="77777777" w:rsidTr="00B63CD7">
        <w:trPr>
          <w:trHeight w:val="1134"/>
        </w:trPr>
        <w:tc>
          <w:tcPr>
            <w:tcW w:w="1473" w:type="dxa"/>
            <w:vAlign w:val="center"/>
          </w:tcPr>
          <w:p w14:paraId="7A458159" w14:textId="7162AEED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419" w:type="dxa"/>
            <w:vAlign w:val="center"/>
          </w:tcPr>
          <w:p w14:paraId="57802080" w14:textId="620A501A" w:rsidR="00B63CD7" w:rsidRPr="002B6761" w:rsidRDefault="00B63CD7" w:rsidP="008B6AF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Mikodruk</w:t>
            </w:r>
            <w:proofErr w:type="spellEnd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>Computer</w:t>
            </w:r>
            <w:proofErr w:type="spellEnd"/>
            <w:r w:rsidRPr="00A80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s.c. Jacek i Sylwia Mikołajczyk</w:t>
            </w:r>
          </w:p>
          <w:p w14:paraId="696BC15D" w14:textId="7BF05E32" w:rsidR="00B63CD7" w:rsidRPr="008567C7" w:rsidRDefault="00B63CD7" w:rsidP="008B6AF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Ptolemeusza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5E5F815" w14:textId="5243D031" w:rsidR="00B63CD7" w:rsidRPr="001B7815" w:rsidRDefault="00B63CD7" w:rsidP="008B6AF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62-800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bCs/>
                <w:sz w:val="18"/>
                <w:szCs w:val="18"/>
              </w:rPr>
              <w:t>Kalisz</w:t>
            </w:r>
          </w:p>
        </w:tc>
        <w:tc>
          <w:tcPr>
            <w:tcW w:w="2356" w:type="dxa"/>
            <w:vAlign w:val="center"/>
          </w:tcPr>
          <w:p w14:paraId="426B1BAA" w14:textId="4F696D5C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  <w:tc>
          <w:tcPr>
            <w:tcW w:w="1959" w:type="dxa"/>
            <w:vAlign w:val="center"/>
          </w:tcPr>
          <w:p w14:paraId="693EBB7B" w14:textId="2F1C2516" w:rsidR="00B63CD7" w:rsidRPr="008567C7" w:rsidRDefault="00B63CD7" w:rsidP="008B6A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09D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</w:tr>
    </w:tbl>
    <w:p w14:paraId="088706B0" w14:textId="7C883B65" w:rsidR="00E85D70" w:rsidRDefault="00B63CD7" w:rsidP="004E7234">
      <w:pPr>
        <w:spacing w:before="120"/>
        <w:ind w:firstLine="709"/>
        <w:jc w:val="both"/>
        <w:rPr>
          <w:color w:val="000000"/>
        </w:rPr>
      </w:pPr>
      <w:r w:rsidRPr="00A809D8">
        <w:rPr>
          <w:sz w:val="18"/>
          <w:szCs w:val="18"/>
        </w:rPr>
        <w:t xml:space="preserve">  </w:t>
      </w:r>
      <w:r>
        <w:rPr>
          <w:sz w:val="18"/>
          <w:szCs w:val="18"/>
        </w:rPr>
        <w:t>*)</w:t>
      </w:r>
      <w:r>
        <w:rPr>
          <w:sz w:val="18"/>
          <w:szCs w:val="18"/>
        </w:rPr>
        <w:t xml:space="preserve"> Zamawiający nie przyznał punktów. Oferta wykonawcy została odrzucona.</w:t>
      </w:r>
    </w:p>
    <w:p w14:paraId="3F18494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1C0239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782DA" w14:textId="77777777" w:rsidR="008B262E" w:rsidRDefault="008B262E">
      <w:r>
        <w:separator/>
      </w:r>
    </w:p>
  </w:endnote>
  <w:endnote w:type="continuationSeparator" w:id="0">
    <w:p w14:paraId="48F90E75" w14:textId="77777777" w:rsidR="008B262E" w:rsidRDefault="008B2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3668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F663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C2751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14183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1BEB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DFEAA" w14:textId="77777777" w:rsidR="008B262E" w:rsidRDefault="008B262E">
      <w:r>
        <w:separator/>
      </w:r>
    </w:p>
  </w:footnote>
  <w:footnote w:type="continuationSeparator" w:id="0">
    <w:p w14:paraId="05C52BE8" w14:textId="77777777" w:rsidR="008B262E" w:rsidRDefault="008B2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A6D2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4753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3041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AF3"/>
    <w:rsid w:val="00005838"/>
    <w:rsid w:val="00007AF3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262E"/>
    <w:rsid w:val="008E5102"/>
    <w:rsid w:val="00915B9E"/>
    <w:rsid w:val="00952256"/>
    <w:rsid w:val="0097748A"/>
    <w:rsid w:val="009F0E5C"/>
    <w:rsid w:val="00A029B8"/>
    <w:rsid w:val="00A17CDB"/>
    <w:rsid w:val="00A809D8"/>
    <w:rsid w:val="00AA02AC"/>
    <w:rsid w:val="00AB0900"/>
    <w:rsid w:val="00B32D12"/>
    <w:rsid w:val="00B464D3"/>
    <w:rsid w:val="00B63CD7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F5F77B"/>
  <w15:chartTrackingRefBased/>
  <w15:docId w15:val="{1BE94606-348B-4903-8F0E-CBCE574FC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809D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2026-09-28T10:17:00Z</cp:lastPrinted>
  <dcterms:created xsi:type="dcterms:W3CDTF">2026-09-28T10:17:00Z</dcterms:created>
  <dcterms:modified xsi:type="dcterms:W3CDTF">2026-09-28T10:17:00Z</dcterms:modified>
</cp:coreProperties>
</file>