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3D6BACD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2A80590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2E2EA6">
        <w:rPr>
          <w:sz w:val="22"/>
          <w:szCs w:val="22"/>
        </w:rPr>
        <w:t>P</w:t>
      </w:r>
      <w:r w:rsidRPr="00281DC6">
        <w:rPr>
          <w:sz w:val="22"/>
          <w:szCs w:val="22"/>
        </w:rPr>
        <w:t>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4F2F62F3" w:rsidR="00281DC6" w:rsidRPr="00281DC6" w:rsidRDefault="00B66EE0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>
        <w:rPr>
          <w:b/>
          <w:sz w:val="22"/>
          <w:szCs w:val="22"/>
        </w:rPr>
        <w:t xml:space="preserve"> Przeglądy, naprawy, konserwacja urządzeń Aesculap i B</w:t>
      </w:r>
      <w:r w:rsidR="00D007F3">
        <w:rPr>
          <w:b/>
          <w:sz w:val="22"/>
          <w:szCs w:val="22"/>
        </w:rPr>
        <w:t>B</w:t>
      </w:r>
      <w:r>
        <w:rPr>
          <w:b/>
          <w:sz w:val="22"/>
          <w:szCs w:val="22"/>
        </w:rPr>
        <w:t>raun</w:t>
      </w:r>
      <w:r w:rsidR="002E2EA6">
        <w:rPr>
          <w:b/>
          <w:sz w:val="22"/>
          <w:szCs w:val="22"/>
        </w:rPr>
        <w:t xml:space="preserve"> - powtórka</w:t>
      </w:r>
      <w:r w:rsidR="00281DC6"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4784260D" w:rsidR="00281DC6" w:rsidRPr="00281DC6" w:rsidRDefault="00B66EE0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</w:t>
            </w:r>
            <w:r w:rsidR="00281DC6" w:rsidRPr="00281DC6">
              <w:rPr>
                <w:rFonts w:eastAsia="Calibri"/>
                <w:sz w:val="22"/>
                <w:szCs w:val="22"/>
              </w:rPr>
              <w:t xml:space="preserve">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D6F9EBA" w14:textId="77777777" w:rsidR="007610D6" w:rsidRPr="00281DC6" w:rsidRDefault="007610D6" w:rsidP="007610D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…………………………..…………………</w:t>
            </w:r>
          </w:p>
          <w:p w14:paraId="2E291149" w14:textId="77777777" w:rsidR="007610D6" w:rsidRDefault="007610D6" w:rsidP="007610D6">
            <w:r>
              <w:t>Imię i nazwisko</w:t>
            </w:r>
          </w:p>
          <w:p w14:paraId="7888F931" w14:textId="77777777" w:rsidR="007610D6" w:rsidRDefault="007610D6" w:rsidP="007610D6">
            <w:r>
              <w:t>………………       ……………………………</w:t>
            </w:r>
          </w:p>
          <w:p w14:paraId="7143F71D" w14:textId="39CCC2ED" w:rsidR="00281DC6" w:rsidRPr="00281DC6" w:rsidRDefault="007610D6" w:rsidP="007610D6">
            <w:pPr>
              <w:autoSpaceDE w:val="0"/>
              <w:autoSpaceDN w:val="0"/>
              <w:adjustRightInd w:val="0"/>
              <w:spacing w:before="60" w:after="60"/>
              <w:contextualSpacing/>
            </w:pPr>
            <w:r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4BE66EF6" w14:textId="5187A1B8" w:rsidR="00A3024B" w:rsidRPr="00A3024B" w:rsidRDefault="00281DC6" w:rsidP="00A3024B">
      <w:pPr>
        <w:numPr>
          <w:ilvl w:val="0"/>
          <w:numId w:val="1"/>
        </w:numPr>
        <w:spacing w:after="120" w:line="276" w:lineRule="auto"/>
        <w:ind w:left="0" w:hanging="284"/>
        <w:contextualSpacing/>
        <w:jc w:val="both"/>
        <w:rPr>
          <w:b/>
          <w:sz w:val="22"/>
        </w:rPr>
      </w:pPr>
      <w:r w:rsidRPr="00A3024B">
        <w:rPr>
          <w:b/>
          <w:sz w:val="22"/>
        </w:rPr>
        <w:t>SKŁADAMY OFERTĘ</w:t>
      </w:r>
      <w:r w:rsidRPr="00A3024B">
        <w:rPr>
          <w:sz w:val="22"/>
        </w:rPr>
        <w:t xml:space="preserve"> </w:t>
      </w:r>
      <w:r w:rsidR="00A3024B">
        <w:rPr>
          <w:sz w:val="22"/>
        </w:rPr>
        <w:t>na wykonanie przeglądów</w:t>
      </w:r>
      <w:r w:rsidR="00BD0CEF">
        <w:rPr>
          <w:sz w:val="22"/>
        </w:rPr>
        <w:t xml:space="preserve">, </w:t>
      </w:r>
      <w:r w:rsidR="00A3024B">
        <w:rPr>
          <w:sz w:val="22"/>
        </w:rPr>
        <w:t>napraw</w:t>
      </w:r>
      <w:r w:rsidR="00BD0CEF">
        <w:rPr>
          <w:sz w:val="22"/>
        </w:rPr>
        <w:t>, konserwacji</w:t>
      </w:r>
      <w:r w:rsidR="00A3024B">
        <w:rPr>
          <w:sz w:val="22"/>
        </w:rPr>
        <w:t xml:space="preserve"> z wymianą części </w:t>
      </w:r>
      <w:r w:rsidR="00A3024B" w:rsidRPr="001F5C81">
        <w:rPr>
          <w:sz w:val="22"/>
          <w:u w:val="single"/>
        </w:rPr>
        <w:t>uwzględniającą dojazd do Zamawiającego</w:t>
      </w:r>
      <w:r w:rsidR="00A3024B">
        <w:rPr>
          <w:sz w:val="22"/>
        </w:rPr>
        <w:t xml:space="preserve"> </w:t>
      </w:r>
      <w:r w:rsidR="00A3024B" w:rsidRPr="00281DC6">
        <w:rPr>
          <w:sz w:val="22"/>
        </w:rPr>
        <w:t xml:space="preserve">na wykonanie przedmiotu zamówienia zgodnie </w:t>
      </w:r>
      <w:r w:rsidR="00BD0CEF">
        <w:rPr>
          <w:sz w:val="22"/>
        </w:rPr>
        <w:br/>
      </w:r>
      <w:r w:rsidR="00A3024B" w:rsidRPr="00281DC6">
        <w:rPr>
          <w:sz w:val="22"/>
        </w:rPr>
        <w:t>ze Specyfikacją Warunków Zamówienia</w:t>
      </w:r>
      <w:r w:rsidR="00BD0CEF">
        <w:rPr>
          <w:sz w:val="22"/>
        </w:rPr>
        <w:t xml:space="preserve">, Formularzem asortymentowo </w:t>
      </w:r>
      <w:r w:rsidR="002E2EA6">
        <w:rPr>
          <w:sz w:val="22"/>
        </w:rPr>
        <w:t>–</w:t>
      </w:r>
      <w:r w:rsidR="00BD0CEF">
        <w:rPr>
          <w:sz w:val="22"/>
        </w:rPr>
        <w:t xml:space="preserve"> cenowym</w:t>
      </w:r>
      <w:r w:rsidR="002E2EA6">
        <w:rPr>
          <w:sz w:val="22"/>
        </w:rPr>
        <w:t>, OPZ</w:t>
      </w:r>
      <w:r w:rsidR="00A3024B">
        <w:rPr>
          <w:sz w:val="22"/>
        </w:rPr>
        <w:t xml:space="preserve"> </w:t>
      </w:r>
      <w:r w:rsidR="002E2EA6">
        <w:rPr>
          <w:sz w:val="22"/>
        </w:rPr>
        <w:br/>
      </w:r>
      <w:r w:rsidR="00A3024B">
        <w:rPr>
          <w:sz w:val="22"/>
        </w:rPr>
        <w:t>oraz wzorem umowy</w:t>
      </w:r>
      <w:r w:rsidR="00A3024B" w:rsidRPr="00281DC6">
        <w:rPr>
          <w:sz w:val="22"/>
        </w:rPr>
        <w:t>, stosując niżej wymienione stawki:</w:t>
      </w:r>
    </w:p>
    <w:p w14:paraId="253D2BBF" w14:textId="6A09C3A9" w:rsidR="00281DC6" w:rsidRPr="00B66EE0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bookmarkStart w:id="3" w:name="_Hlk115774927"/>
      <w:r w:rsidRPr="00B66EE0">
        <w:rPr>
          <w:bCs/>
          <w:sz w:val="22"/>
          <w:u w:val="single"/>
        </w:rPr>
        <w:lastRenderedPageBreak/>
        <w:t xml:space="preserve">Zadanie nr 1: </w:t>
      </w:r>
      <w:bookmarkStart w:id="4" w:name="_Hlk67910880"/>
      <w:r w:rsidR="002E2EA6">
        <w:rPr>
          <w:bCs/>
          <w:sz w:val="22"/>
          <w:u w:val="single"/>
        </w:rPr>
        <w:t>Zestaw laparoskopowy 3D</w:t>
      </w:r>
    </w:p>
    <w:bookmarkEnd w:id="4"/>
    <w:p w14:paraId="36C3FEFA" w14:textId="1074CA89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</w:t>
      </w:r>
      <w:r w:rsidR="004B0668" w:rsidRPr="00281DC6">
        <w:rPr>
          <w:bCs/>
          <w:sz w:val="22"/>
        </w:rPr>
        <w:t>…</w:t>
      </w:r>
      <w:r w:rsidR="004B0668"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18198654" w14:textId="387231B6" w:rsidR="00281DC6" w:rsidRPr="00281DC6" w:rsidRDefault="00A3024B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="00281DC6" w:rsidRPr="00281DC6">
        <w:rPr>
          <w:b/>
          <w:sz w:val="22"/>
        </w:rPr>
        <w:t>Wartość brutto za wykonanie całości przedmiotu zamówienia wynosi: …………</w:t>
      </w:r>
      <w:r w:rsidR="004B0668" w:rsidRPr="00281DC6">
        <w:rPr>
          <w:b/>
          <w:sz w:val="22"/>
        </w:rPr>
        <w:t>……</w:t>
      </w:r>
      <w:r w:rsidR="00281DC6" w:rsidRPr="00281DC6">
        <w:rPr>
          <w:b/>
          <w:sz w:val="22"/>
        </w:rPr>
        <w:t>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6B8AB02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4BFBEF5C" w:rsidR="00D200D8" w:rsidRDefault="004B0668" w:rsidP="00E57579">
      <w:pPr>
        <w:numPr>
          <w:ilvl w:val="0"/>
          <w:numId w:val="4"/>
        </w:numPr>
      </w:pPr>
      <w:r>
        <w:t>Wartość</w:t>
      </w:r>
      <w:r w:rsidR="00D200D8">
        <w:t xml:space="preserve"> przegląd</w:t>
      </w:r>
      <w:r>
        <w:t>ów</w:t>
      </w:r>
      <w:r w:rsidR="00D200D8">
        <w:t xml:space="preserve"> </w:t>
      </w:r>
    </w:p>
    <w:p w14:paraId="207F519A" w14:textId="125F3859" w:rsidR="00D200D8" w:rsidRDefault="00D200D8" w:rsidP="00D200D8">
      <w:pPr>
        <w:ind w:left="1068"/>
      </w:pPr>
      <w:r>
        <w:t xml:space="preserve">Wartość </w:t>
      </w:r>
      <w:r w:rsidR="00C97222">
        <w:t>netto: …</w:t>
      </w:r>
      <w:r>
        <w:t xml:space="preserve">……. </w:t>
      </w:r>
      <w:r w:rsidR="00C97222">
        <w:t>…</w:t>
      </w:r>
      <w:r>
        <w:t>% VAT: …</w:t>
      </w:r>
      <w:r w:rsidR="00C97222">
        <w:t>……</w:t>
      </w:r>
      <w:r>
        <w:t>.</w:t>
      </w:r>
    </w:p>
    <w:p w14:paraId="4F6A4102" w14:textId="491692CE" w:rsidR="00D200D8" w:rsidRDefault="00D200D8" w:rsidP="00D200D8">
      <w:pPr>
        <w:ind w:left="1068"/>
      </w:pPr>
      <w:r>
        <w:t>Wartość brutto: …</w:t>
      </w:r>
      <w:r w:rsidR="00C97222">
        <w:t>……</w:t>
      </w:r>
      <w:r>
        <w:t>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53BE609A" w:rsidR="00D200D8" w:rsidRPr="00C922E2" w:rsidRDefault="00D200D8" w:rsidP="00D200D8">
      <w:pPr>
        <w:ind w:left="1134"/>
      </w:pPr>
      <w:r>
        <w:t xml:space="preserve">Wartość </w:t>
      </w:r>
      <w:r w:rsidR="00C97222" w:rsidRPr="00C922E2">
        <w:t>netto: …</w:t>
      </w:r>
      <w:r w:rsidRPr="00C922E2">
        <w:t>…….</w:t>
      </w:r>
      <w:r>
        <w:t xml:space="preserve"> </w:t>
      </w:r>
      <w:r w:rsidR="00C97222" w:rsidRPr="00C922E2">
        <w:t>…</w:t>
      </w:r>
      <w:r w:rsidRPr="00C922E2">
        <w:t>% VAT: …</w:t>
      </w:r>
      <w:r w:rsidR="00C97222" w:rsidRPr="00C922E2">
        <w:t>……</w:t>
      </w:r>
      <w:r w:rsidRPr="00C922E2">
        <w:t>.</w:t>
      </w:r>
    </w:p>
    <w:p w14:paraId="6E2DE4DC" w14:textId="25504E9A" w:rsidR="00D200D8" w:rsidRPr="00C922E2" w:rsidRDefault="00D200D8" w:rsidP="00D200D8">
      <w:pPr>
        <w:ind w:left="1134"/>
      </w:pPr>
      <w:r w:rsidRPr="00C922E2">
        <w:t>Wartość brutto: …</w:t>
      </w:r>
      <w:r w:rsidR="00C97222" w:rsidRPr="00C922E2">
        <w:t>……</w:t>
      </w:r>
      <w:r w:rsidRPr="00C922E2">
        <w:t>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31AE76B4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C97222">
        <w:t>24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7DBB9EE" w14:textId="77777777" w:rsidR="00C97222" w:rsidRDefault="00C97222" w:rsidP="00A3024B">
      <w:pPr>
        <w:jc w:val="both"/>
        <w:rPr>
          <w:b/>
        </w:rPr>
      </w:pPr>
    </w:p>
    <w:p w14:paraId="02507095" w14:textId="18656AE6" w:rsidR="00A3024B" w:rsidRDefault="00A3024B" w:rsidP="00A3024B">
      <w:pPr>
        <w:jc w:val="both"/>
      </w:pPr>
      <w:r>
        <w:rPr>
          <w:b/>
        </w:rPr>
        <w:t>Autoryzacja producenta do serwisowania sprzętu</w:t>
      </w:r>
      <w:r w:rsidR="00C97222">
        <w:rPr>
          <w:b/>
        </w:rPr>
        <w:t xml:space="preserve"> lub certyfikat dla serwisanta </w:t>
      </w:r>
      <w:r w:rsidR="00C97222">
        <w:rPr>
          <w:b/>
        </w:rPr>
        <w:br/>
        <w:t>ze szkolenia u producenta</w:t>
      </w:r>
      <w:r>
        <w:rPr>
          <w:b/>
        </w:rPr>
        <w:t xml:space="preserve"> (K-</w:t>
      </w:r>
      <w:r w:rsidR="00C97222">
        <w:rPr>
          <w:b/>
        </w:rPr>
        <w:t>2</w:t>
      </w:r>
      <w:r>
        <w:rPr>
          <w:b/>
        </w:rPr>
        <w:t>)</w:t>
      </w:r>
      <w:r w:rsidRPr="005811FB">
        <w:rPr>
          <w:b/>
        </w:rPr>
        <w:t>:</w:t>
      </w:r>
      <w:r>
        <w:t xml:space="preserve"> ………</w:t>
      </w:r>
      <w:r w:rsidR="00C97222">
        <w:t>… (</w:t>
      </w:r>
      <w:r>
        <w:t>wpisać: TAK lub NIE</w:t>
      </w:r>
      <w:r w:rsidR="00C97222">
        <w:t xml:space="preserve"> </w:t>
      </w:r>
      <w:r w:rsidR="002E2EA6">
        <w:t>-</w:t>
      </w:r>
      <w:r w:rsidR="00C97222">
        <w:t xml:space="preserve"> </w:t>
      </w:r>
      <w:r w:rsidR="00C97222">
        <w:rPr>
          <w:u w:val="single"/>
        </w:rPr>
        <w:t>podać</w:t>
      </w:r>
      <w:r>
        <w:t>)</w:t>
      </w:r>
    </w:p>
    <w:p w14:paraId="62FBAF10" w14:textId="13AA46BA" w:rsidR="00A3024B" w:rsidRDefault="00A3024B" w:rsidP="00A3024B">
      <w:pPr>
        <w:jc w:val="both"/>
        <w:rPr>
          <w:u w:val="single"/>
        </w:rPr>
      </w:pPr>
      <w:bookmarkStart w:id="5" w:name="_Hlk68071934"/>
      <w:r w:rsidRPr="00526921">
        <w:rPr>
          <w:u w:val="single"/>
        </w:rPr>
        <w:t xml:space="preserve">(w przypadku posiadania autoryzacji </w:t>
      </w:r>
      <w:r w:rsidR="00C97222">
        <w:rPr>
          <w:u w:val="single"/>
        </w:rPr>
        <w:t xml:space="preserve">producenta do serwisowania sprzętu lub certyfikatu </w:t>
      </w:r>
      <w:r w:rsidR="00C97222">
        <w:rPr>
          <w:u w:val="single"/>
        </w:rPr>
        <w:br/>
        <w:t xml:space="preserve">dla serwisanta ze szkolenia u producenta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>zadaniu nr 1</w:t>
      </w:r>
      <w:r w:rsidRPr="00526921">
        <w:rPr>
          <w:u w:val="single"/>
        </w:rPr>
        <w:t xml:space="preserve"> </w:t>
      </w:r>
      <w:r w:rsidR="00C97222">
        <w:rPr>
          <w:u w:val="single"/>
        </w:rPr>
        <w:t xml:space="preserve">lub odpowiednio certyfikat dla serwisanta ze szkolenia </w:t>
      </w:r>
      <w:r w:rsidR="00C97222">
        <w:rPr>
          <w:u w:val="single"/>
        </w:rPr>
        <w:br/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001A10B3" w14:textId="43AB56A3" w:rsidR="005001EB" w:rsidRDefault="005001EB" w:rsidP="00D200D8">
      <w:pPr>
        <w:jc w:val="both"/>
        <w:rPr>
          <w:u w:val="single"/>
        </w:rPr>
      </w:pPr>
      <w:bookmarkStart w:id="6" w:name="_Hlk51753816"/>
      <w:bookmarkStart w:id="7" w:name="_Hlk50105795"/>
      <w:bookmarkEnd w:id="3"/>
      <w:bookmarkEnd w:id="5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91DD695" w14:textId="022C0955" w:rsidR="00E57579" w:rsidRPr="00281DC6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2E2EA6">
        <w:rPr>
          <w:bCs/>
          <w:sz w:val="22"/>
          <w:u w:val="single"/>
        </w:rPr>
        <w:t>Stacja MRI do rezonansu</w:t>
      </w:r>
    </w:p>
    <w:p w14:paraId="2BBEAA61" w14:textId="77777777" w:rsidR="00C36CEE" w:rsidRPr="00281DC6" w:rsidRDefault="00C36CEE" w:rsidP="00C36CE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4C9B186A" w14:textId="77777777" w:rsidR="00C36CEE" w:rsidRPr="00281DC6" w:rsidRDefault="00C36CEE" w:rsidP="00C36CE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 zł</w:t>
      </w:r>
    </w:p>
    <w:p w14:paraId="750477CA" w14:textId="77777777" w:rsidR="00C36CEE" w:rsidRPr="00281DC6" w:rsidRDefault="00C36CEE" w:rsidP="00C36CEE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774860E" w14:textId="77777777" w:rsidR="00C36CEE" w:rsidRPr="00467243" w:rsidRDefault="00C36CEE" w:rsidP="00C36CEE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p w14:paraId="5C47A2B9" w14:textId="77777777" w:rsidR="00C36CEE" w:rsidRDefault="00C36CEE" w:rsidP="00C36CEE">
      <w:pPr>
        <w:jc w:val="both"/>
      </w:pPr>
      <w:r>
        <w:t xml:space="preserve">w tym: </w:t>
      </w:r>
    </w:p>
    <w:p w14:paraId="433A72AA" w14:textId="77777777" w:rsidR="00C36CEE" w:rsidRDefault="00C36CEE" w:rsidP="00C36CEE">
      <w:pPr>
        <w:numPr>
          <w:ilvl w:val="0"/>
          <w:numId w:val="17"/>
        </w:numPr>
      </w:pPr>
      <w:r>
        <w:t xml:space="preserve">Wartość przeglądów </w:t>
      </w:r>
    </w:p>
    <w:p w14:paraId="344DCD55" w14:textId="77777777" w:rsidR="00C36CEE" w:rsidRDefault="00C36CEE" w:rsidP="00C36CEE">
      <w:pPr>
        <w:ind w:left="1068"/>
      </w:pPr>
      <w:r>
        <w:t>Wartość netto: ………. …% VAT: ……….</w:t>
      </w:r>
    </w:p>
    <w:p w14:paraId="27CB0D19" w14:textId="77777777" w:rsidR="00C36CEE" w:rsidRDefault="00C36CEE" w:rsidP="00C36CEE">
      <w:pPr>
        <w:ind w:left="1068"/>
      </w:pPr>
      <w:r>
        <w:t>Wartość brutto: ……….</w:t>
      </w:r>
    </w:p>
    <w:p w14:paraId="33C23C0B" w14:textId="77777777" w:rsidR="00C36CEE" w:rsidRDefault="00C36CEE" w:rsidP="00C36CEE">
      <w:pPr>
        <w:ind w:left="1068"/>
      </w:pPr>
    </w:p>
    <w:p w14:paraId="3D86422B" w14:textId="77777777" w:rsidR="00C36CEE" w:rsidRDefault="00C36CEE" w:rsidP="00C36CEE">
      <w:pPr>
        <w:numPr>
          <w:ilvl w:val="0"/>
          <w:numId w:val="17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62A55318" w14:textId="77777777" w:rsidR="00C36CEE" w:rsidRPr="00C922E2" w:rsidRDefault="00C36CEE" w:rsidP="00C36CEE">
      <w:pPr>
        <w:ind w:left="1134"/>
      </w:pPr>
      <w:r>
        <w:t xml:space="preserve">Wartość </w:t>
      </w:r>
      <w:r w:rsidRPr="00C922E2">
        <w:t>netto: ……….</w:t>
      </w:r>
      <w:r>
        <w:t xml:space="preserve"> </w:t>
      </w:r>
      <w:r w:rsidRPr="00C922E2">
        <w:t>…% VAT: ……….</w:t>
      </w:r>
    </w:p>
    <w:p w14:paraId="7B71BA00" w14:textId="77777777" w:rsidR="00C36CEE" w:rsidRPr="00C922E2" w:rsidRDefault="00C36CEE" w:rsidP="00C36CEE">
      <w:pPr>
        <w:ind w:left="1134"/>
      </w:pPr>
      <w:r w:rsidRPr="00C922E2">
        <w:t>Wartość brutto: ……….</w:t>
      </w:r>
    </w:p>
    <w:p w14:paraId="54F97C9F" w14:textId="77777777" w:rsidR="00C36CEE" w:rsidRPr="008D24E8" w:rsidRDefault="00C36CEE" w:rsidP="00C36CEE">
      <w:pPr>
        <w:ind w:left="708"/>
        <w:rPr>
          <w:b/>
          <w:color w:val="FF0000"/>
        </w:rPr>
      </w:pPr>
    </w:p>
    <w:p w14:paraId="022ECBE3" w14:textId="77777777" w:rsidR="00C36CEE" w:rsidRPr="008D24E8" w:rsidRDefault="00C36CEE" w:rsidP="00C36CEE">
      <w:pPr>
        <w:rPr>
          <w:color w:val="FF0000"/>
          <w:sz w:val="20"/>
        </w:rPr>
      </w:pPr>
    </w:p>
    <w:p w14:paraId="58507B0F" w14:textId="77777777" w:rsidR="00C36CEE" w:rsidRDefault="00C36CEE" w:rsidP="00C36CEE">
      <w:pPr>
        <w:jc w:val="both"/>
      </w:pPr>
      <w:r>
        <w:t>Czas trwania</w:t>
      </w:r>
      <w:r w:rsidRPr="00CA2EB7">
        <w:t xml:space="preserve"> umowy wynosi: </w:t>
      </w:r>
      <w:r>
        <w:t xml:space="preserve">24 </w:t>
      </w:r>
      <w:r w:rsidRPr="005811FB">
        <w:t>miesięcy</w:t>
      </w:r>
      <w:r w:rsidRPr="00CA2EB7">
        <w:t xml:space="preserve"> od daty zawarcia umowy</w:t>
      </w:r>
    </w:p>
    <w:p w14:paraId="228DE61D" w14:textId="77777777" w:rsidR="00C36CEE" w:rsidRPr="00CA2EB7" w:rsidRDefault="00C36CEE" w:rsidP="00C36CEE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8C1B416" w14:textId="77777777" w:rsidR="00C36CEE" w:rsidRDefault="00C36CEE" w:rsidP="00C36CEE">
      <w:pPr>
        <w:jc w:val="both"/>
        <w:rPr>
          <w:b/>
        </w:rPr>
      </w:pPr>
    </w:p>
    <w:p w14:paraId="7A2689C1" w14:textId="29F0A18F" w:rsidR="00C36CEE" w:rsidRDefault="00C36CEE" w:rsidP="00C36CEE">
      <w:pPr>
        <w:jc w:val="both"/>
      </w:pPr>
      <w:r>
        <w:rPr>
          <w:b/>
        </w:rPr>
        <w:t xml:space="preserve">Autoryzacja producenta do serwisowania sprzętu lub certyfikat dla serwisanta </w:t>
      </w:r>
      <w:r>
        <w:rPr>
          <w:b/>
        </w:rPr>
        <w:br/>
        <w:t>ze szkolenia u producenta (K-2)</w:t>
      </w:r>
      <w:r w:rsidRPr="005811FB">
        <w:rPr>
          <w:b/>
        </w:rPr>
        <w:t>:</w:t>
      </w:r>
      <w:r>
        <w:t xml:space="preserve"> ………… (wpisać: TAK lub NIE </w:t>
      </w:r>
      <w:r w:rsidR="002E2EA6">
        <w:t>-</w:t>
      </w:r>
      <w:r>
        <w:t xml:space="preserve"> </w:t>
      </w:r>
      <w:r>
        <w:rPr>
          <w:u w:val="single"/>
        </w:rPr>
        <w:t>podać</w:t>
      </w:r>
      <w:r>
        <w:t>)</w:t>
      </w:r>
    </w:p>
    <w:p w14:paraId="337FA22E" w14:textId="01E74652" w:rsidR="00C36CEE" w:rsidRDefault="00C36CEE" w:rsidP="00C36CEE">
      <w:pPr>
        <w:jc w:val="both"/>
        <w:rPr>
          <w:u w:val="single"/>
        </w:rPr>
      </w:pPr>
      <w:r w:rsidRPr="00526921">
        <w:rPr>
          <w:u w:val="single"/>
        </w:rPr>
        <w:lastRenderedPageBreak/>
        <w:t xml:space="preserve">(w przypadku posiadania autoryzacji </w:t>
      </w:r>
      <w:r>
        <w:rPr>
          <w:u w:val="single"/>
        </w:rPr>
        <w:t xml:space="preserve">producenta do serwisowania sprzętu lub certyfikatu </w:t>
      </w:r>
      <w:r>
        <w:rPr>
          <w:u w:val="single"/>
        </w:rPr>
        <w:br/>
        <w:t xml:space="preserve">dla serwisanta ze szkolenia u producenta 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</w:t>
      </w:r>
      <w:r>
        <w:rPr>
          <w:u w:val="single"/>
        </w:rPr>
        <w:t xml:space="preserve">lub odpowiednio certyfikat dla serwisanta ze szkolenia </w:t>
      </w:r>
      <w:r>
        <w:rPr>
          <w:u w:val="single"/>
        </w:rPr>
        <w:br/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20CEF7C4" w14:textId="77777777" w:rsidR="002E2EA6" w:rsidRDefault="002E2EA6" w:rsidP="00D200D8">
      <w:pPr>
        <w:jc w:val="both"/>
        <w:rPr>
          <w:u w:val="single"/>
        </w:rPr>
      </w:pPr>
    </w:p>
    <w:p w14:paraId="5792E104" w14:textId="203A7294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401786">
        <w:rPr>
          <w:bCs/>
          <w:sz w:val="22"/>
          <w:u w:val="single"/>
        </w:rPr>
        <w:t>Dermatom</w:t>
      </w:r>
    </w:p>
    <w:p w14:paraId="38CF2F3E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7F5440BA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 zł</w:t>
      </w:r>
    </w:p>
    <w:p w14:paraId="5E440C4A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98624C" w14:textId="77777777" w:rsidR="002E2EA6" w:rsidRPr="00467243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p w14:paraId="380001A2" w14:textId="77777777" w:rsidR="002E2EA6" w:rsidRDefault="002E2EA6" w:rsidP="002E2EA6">
      <w:pPr>
        <w:jc w:val="both"/>
      </w:pPr>
      <w:r>
        <w:t xml:space="preserve">w tym: </w:t>
      </w:r>
    </w:p>
    <w:p w14:paraId="734B7FC9" w14:textId="77777777" w:rsidR="002E2EA6" w:rsidRDefault="002E2EA6" w:rsidP="00F36719">
      <w:pPr>
        <w:numPr>
          <w:ilvl w:val="0"/>
          <w:numId w:val="22"/>
        </w:numPr>
      </w:pPr>
      <w:r>
        <w:t xml:space="preserve">Wartość przeglądów </w:t>
      </w:r>
    </w:p>
    <w:p w14:paraId="32723D5A" w14:textId="77777777" w:rsidR="002E2EA6" w:rsidRDefault="002E2EA6" w:rsidP="002E2EA6">
      <w:pPr>
        <w:ind w:left="1068"/>
      </w:pPr>
      <w:r>
        <w:t>Wartość netto: ………. …% VAT: ……….</w:t>
      </w:r>
    </w:p>
    <w:p w14:paraId="63A87EEF" w14:textId="77777777" w:rsidR="002E2EA6" w:rsidRDefault="002E2EA6" w:rsidP="002E2EA6">
      <w:pPr>
        <w:ind w:left="1068"/>
      </w:pPr>
      <w:r>
        <w:t>Wartość brutto: ……….</w:t>
      </w:r>
    </w:p>
    <w:p w14:paraId="521A7D7A" w14:textId="77777777" w:rsidR="002E2EA6" w:rsidRDefault="002E2EA6" w:rsidP="002E2EA6">
      <w:pPr>
        <w:ind w:left="1068"/>
      </w:pPr>
    </w:p>
    <w:p w14:paraId="5D4C8550" w14:textId="77777777" w:rsidR="002E2EA6" w:rsidRDefault="002E2EA6" w:rsidP="00F36719">
      <w:pPr>
        <w:numPr>
          <w:ilvl w:val="0"/>
          <w:numId w:val="2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BA33FA7" w14:textId="77777777" w:rsidR="002E2EA6" w:rsidRPr="00C922E2" w:rsidRDefault="002E2EA6" w:rsidP="002E2EA6">
      <w:pPr>
        <w:ind w:left="1134"/>
      </w:pPr>
      <w:r>
        <w:t xml:space="preserve">Wartość </w:t>
      </w:r>
      <w:r w:rsidRPr="00C922E2">
        <w:t>netto: ……….</w:t>
      </w:r>
      <w:r>
        <w:t xml:space="preserve"> </w:t>
      </w:r>
      <w:r w:rsidRPr="00C922E2">
        <w:t>…% VAT: ……….</w:t>
      </w:r>
    </w:p>
    <w:p w14:paraId="20CDD199" w14:textId="77777777" w:rsidR="002E2EA6" w:rsidRPr="00C922E2" w:rsidRDefault="002E2EA6" w:rsidP="002E2EA6">
      <w:pPr>
        <w:ind w:left="1134"/>
      </w:pPr>
      <w:r w:rsidRPr="00C922E2">
        <w:t>Wartość brutto: ……….</w:t>
      </w:r>
    </w:p>
    <w:p w14:paraId="12EE8B97" w14:textId="77777777" w:rsidR="002E2EA6" w:rsidRPr="008D24E8" w:rsidRDefault="002E2EA6" w:rsidP="002E2EA6">
      <w:pPr>
        <w:ind w:left="708"/>
        <w:rPr>
          <w:b/>
          <w:color w:val="FF0000"/>
        </w:rPr>
      </w:pPr>
    </w:p>
    <w:p w14:paraId="646DCB63" w14:textId="77777777" w:rsidR="002E2EA6" w:rsidRPr="008D24E8" w:rsidRDefault="002E2EA6" w:rsidP="002E2EA6">
      <w:pPr>
        <w:rPr>
          <w:color w:val="FF0000"/>
          <w:sz w:val="20"/>
        </w:rPr>
      </w:pPr>
    </w:p>
    <w:p w14:paraId="63208342" w14:textId="77777777" w:rsidR="002E2EA6" w:rsidRDefault="002E2EA6" w:rsidP="002E2EA6">
      <w:pPr>
        <w:jc w:val="both"/>
      </w:pPr>
      <w:r>
        <w:t>Czas trwania</w:t>
      </w:r>
      <w:r w:rsidRPr="00CA2EB7">
        <w:t xml:space="preserve"> umowy wynosi: </w:t>
      </w:r>
      <w:r>
        <w:t xml:space="preserve">24 </w:t>
      </w:r>
      <w:r w:rsidRPr="005811FB">
        <w:t>miesięcy</w:t>
      </w:r>
      <w:r w:rsidRPr="00CA2EB7">
        <w:t xml:space="preserve"> od daty zawarcia umowy</w:t>
      </w:r>
    </w:p>
    <w:p w14:paraId="71586333" w14:textId="77777777" w:rsidR="002E2EA6" w:rsidRPr="00CA2EB7" w:rsidRDefault="002E2EA6" w:rsidP="002E2EA6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6E28EC4" w14:textId="77777777" w:rsidR="002E2EA6" w:rsidRDefault="002E2EA6" w:rsidP="002E2EA6">
      <w:pPr>
        <w:jc w:val="both"/>
        <w:rPr>
          <w:b/>
        </w:rPr>
      </w:pPr>
    </w:p>
    <w:p w14:paraId="1C8BDD22" w14:textId="77777777" w:rsidR="002E2EA6" w:rsidRDefault="002E2EA6" w:rsidP="002E2EA6">
      <w:pPr>
        <w:jc w:val="both"/>
      </w:pPr>
      <w:r>
        <w:rPr>
          <w:b/>
        </w:rPr>
        <w:t xml:space="preserve">Autoryzacja producenta do serwisowania sprzętu lub certyfikat dla serwisanta </w:t>
      </w:r>
      <w:r>
        <w:rPr>
          <w:b/>
        </w:rPr>
        <w:br/>
        <w:t>ze szkolenia u producenta (K-2)</w:t>
      </w:r>
      <w:r w:rsidRPr="005811FB">
        <w:rPr>
          <w:b/>
        </w:rPr>
        <w:t>:</w:t>
      </w:r>
      <w:r>
        <w:t xml:space="preserve"> ………… (wpisać: TAK lub NIE - </w:t>
      </w:r>
      <w:r>
        <w:rPr>
          <w:u w:val="single"/>
        </w:rPr>
        <w:t>podać</w:t>
      </w:r>
      <w:r>
        <w:t>)</w:t>
      </w:r>
    </w:p>
    <w:p w14:paraId="3CAF125B" w14:textId="75C01F38" w:rsidR="002E2EA6" w:rsidRDefault="002E2EA6" w:rsidP="002E2EA6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producenta do serwisowania sprzętu lub certyfikatu </w:t>
      </w:r>
      <w:r>
        <w:rPr>
          <w:u w:val="single"/>
        </w:rPr>
        <w:br/>
        <w:t xml:space="preserve">dla serwisanta ze szkolenia u producenta 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3</w:t>
      </w:r>
      <w:r w:rsidRPr="00526921">
        <w:rPr>
          <w:u w:val="single"/>
        </w:rPr>
        <w:t xml:space="preserve"> </w:t>
      </w:r>
      <w:r>
        <w:rPr>
          <w:u w:val="single"/>
        </w:rPr>
        <w:t xml:space="preserve">lub odpowiednio certyfikat dla serwisanta ze szkolenia </w:t>
      </w:r>
      <w:r>
        <w:rPr>
          <w:u w:val="single"/>
        </w:rPr>
        <w:br/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12941FC1" w14:textId="77777777" w:rsidR="002E2EA6" w:rsidRDefault="002E2EA6" w:rsidP="00D200D8">
      <w:pPr>
        <w:jc w:val="both"/>
        <w:rPr>
          <w:u w:val="single"/>
        </w:rPr>
      </w:pPr>
    </w:p>
    <w:p w14:paraId="0E54F8C5" w14:textId="77777777" w:rsidR="0086534C" w:rsidRDefault="0086534C" w:rsidP="00D200D8">
      <w:pPr>
        <w:jc w:val="both"/>
        <w:rPr>
          <w:u w:val="single"/>
        </w:rPr>
      </w:pPr>
    </w:p>
    <w:p w14:paraId="08363223" w14:textId="2202A158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Diatermia</w:t>
      </w:r>
    </w:p>
    <w:p w14:paraId="222E1D8B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5E301325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 zł</w:t>
      </w:r>
    </w:p>
    <w:p w14:paraId="755B4E60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ADAB435" w14:textId="77777777" w:rsidR="002E2EA6" w:rsidRPr="00467243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p w14:paraId="43402E7E" w14:textId="77777777" w:rsidR="002E2EA6" w:rsidRDefault="002E2EA6" w:rsidP="002E2EA6">
      <w:pPr>
        <w:jc w:val="both"/>
      </w:pPr>
      <w:r>
        <w:t xml:space="preserve">w tym: </w:t>
      </w:r>
    </w:p>
    <w:p w14:paraId="10447E6E" w14:textId="77777777" w:rsidR="002E2EA6" w:rsidRDefault="002E2EA6" w:rsidP="00F36719">
      <w:pPr>
        <w:numPr>
          <w:ilvl w:val="0"/>
          <w:numId w:val="23"/>
        </w:numPr>
      </w:pPr>
      <w:r>
        <w:t xml:space="preserve">Wartość przeglądów </w:t>
      </w:r>
    </w:p>
    <w:p w14:paraId="2EB2EF98" w14:textId="77777777" w:rsidR="002E2EA6" w:rsidRDefault="002E2EA6" w:rsidP="002E2EA6">
      <w:pPr>
        <w:ind w:left="1068"/>
      </w:pPr>
      <w:r>
        <w:t>Wartość netto: ………. …% VAT: ……….</w:t>
      </w:r>
    </w:p>
    <w:p w14:paraId="219E6573" w14:textId="77777777" w:rsidR="002E2EA6" w:rsidRDefault="002E2EA6" w:rsidP="002E2EA6">
      <w:pPr>
        <w:ind w:left="1068"/>
      </w:pPr>
      <w:r>
        <w:t>Wartość brutto: ……….</w:t>
      </w:r>
    </w:p>
    <w:p w14:paraId="54A6AE57" w14:textId="77777777" w:rsidR="002E2EA6" w:rsidRDefault="002E2EA6" w:rsidP="002E2EA6">
      <w:pPr>
        <w:ind w:left="1068"/>
      </w:pPr>
    </w:p>
    <w:p w14:paraId="197B16F9" w14:textId="77777777" w:rsidR="002E2EA6" w:rsidRDefault="002E2EA6" w:rsidP="00F36719">
      <w:pPr>
        <w:numPr>
          <w:ilvl w:val="0"/>
          <w:numId w:val="2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22D205B" w14:textId="77777777" w:rsidR="002E2EA6" w:rsidRPr="00C922E2" w:rsidRDefault="002E2EA6" w:rsidP="002E2EA6">
      <w:pPr>
        <w:ind w:left="1134"/>
      </w:pPr>
      <w:r>
        <w:t xml:space="preserve">Wartość </w:t>
      </w:r>
      <w:r w:rsidRPr="00C922E2">
        <w:t>netto: ……….</w:t>
      </w:r>
      <w:r>
        <w:t xml:space="preserve"> </w:t>
      </w:r>
      <w:r w:rsidRPr="00C922E2">
        <w:t>…% VAT: ……….</w:t>
      </w:r>
    </w:p>
    <w:p w14:paraId="383F0AFE" w14:textId="77777777" w:rsidR="002E2EA6" w:rsidRPr="00C922E2" w:rsidRDefault="002E2EA6" w:rsidP="002E2EA6">
      <w:pPr>
        <w:ind w:left="1134"/>
      </w:pPr>
      <w:r w:rsidRPr="00C922E2">
        <w:t>Wartość brutto: ……….</w:t>
      </w:r>
    </w:p>
    <w:p w14:paraId="65957422" w14:textId="77777777" w:rsidR="002E2EA6" w:rsidRPr="008D24E8" w:rsidRDefault="002E2EA6" w:rsidP="002E2EA6">
      <w:pPr>
        <w:ind w:left="708"/>
        <w:rPr>
          <w:b/>
          <w:color w:val="FF0000"/>
        </w:rPr>
      </w:pPr>
    </w:p>
    <w:p w14:paraId="31952F98" w14:textId="77777777" w:rsidR="002E2EA6" w:rsidRPr="008D24E8" w:rsidRDefault="002E2EA6" w:rsidP="002E2EA6">
      <w:pPr>
        <w:rPr>
          <w:color w:val="FF0000"/>
          <w:sz w:val="20"/>
        </w:rPr>
      </w:pPr>
    </w:p>
    <w:p w14:paraId="434F9BA2" w14:textId="77777777" w:rsidR="002E2EA6" w:rsidRDefault="002E2EA6" w:rsidP="002E2EA6">
      <w:pPr>
        <w:jc w:val="both"/>
      </w:pPr>
      <w:r>
        <w:t>Czas trwania</w:t>
      </w:r>
      <w:r w:rsidRPr="00CA2EB7">
        <w:t xml:space="preserve"> umowy wynosi: </w:t>
      </w:r>
      <w:r>
        <w:t xml:space="preserve">24 </w:t>
      </w:r>
      <w:r w:rsidRPr="005811FB">
        <w:t>miesięcy</w:t>
      </w:r>
      <w:r w:rsidRPr="00CA2EB7">
        <w:t xml:space="preserve"> od daty zawarcia umowy</w:t>
      </w:r>
    </w:p>
    <w:p w14:paraId="60125F48" w14:textId="77777777" w:rsidR="002E2EA6" w:rsidRPr="00CA2EB7" w:rsidRDefault="002E2EA6" w:rsidP="002E2EA6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3BDE274C" w14:textId="77777777" w:rsidR="002E2EA6" w:rsidRDefault="002E2EA6" w:rsidP="002E2EA6">
      <w:pPr>
        <w:jc w:val="both"/>
        <w:rPr>
          <w:b/>
        </w:rPr>
      </w:pPr>
    </w:p>
    <w:p w14:paraId="549655CA" w14:textId="77777777" w:rsidR="002E2EA6" w:rsidRDefault="002E2EA6" w:rsidP="002E2EA6">
      <w:pPr>
        <w:jc w:val="both"/>
      </w:pPr>
      <w:r>
        <w:rPr>
          <w:b/>
        </w:rPr>
        <w:t xml:space="preserve">Autoryzacja producenta do serwisowania sprzętu lub certyfikat dla serwisanta </w:t>
      </w:r>
      <w:r>
        <w:rPr>
          <w:b/>
        </w:rPr>
        <w:br/>
        <w:t>ze szkolenia u producenta (K-2)</w:t>
      </w:r>
      <w:r w:rsidRPr="005811FB">
        <w:rPr>
          <w:b/>
        </w:rPr>
        <w:t>:</w:t>
      </w:r>
      <w:r>
        <w:t xml:space="preserve"> ………… (wpisać: TAK lub NIE - </w:t>
      </w:r>
      <w:r>
        <w:rPr>
          <w:u w:val="single"/>
        </w:rPr>
        <w:t>podać</w:t>
      </w:r>
      <w:r>
        <w:t>)</w:t>
      </w:r>
    </w:p>
    <w:p w14:paraId="266615A7" w14:textId="0F2D66B4" w:rsidR="002E2EA6" w:rsidRDefault="002E2EA6" w:rsidP="002E2EA6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producenta do serwisowania sprzętu lub certyfikatu </w:t>
      </w:r>
      <w:r>
        <w:rPr>
          <w:u w:val="single"/>
        </w:rPr>
        <w:br/>
        <w:t xml:space="preserve">dla serwisanta ze szkolenia u producenta 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4</w:t>
      </w:r>
      <w:r w:rsidRPr="00526921">
        <w:rPr>
          <w:u w:val="single"/>
        </w:rPr>
        <w:t xml:space="preserve"> </w:t>
      </w:r>
      <w:r>
        <w:rPr>
          <w:u w:val="single"/>
        </w:rPr>
        <w:t xml:space="preserve">lub odpowiednio certyfikat dla serwisanta ze szkolenia </w:t>
      </w:r>
      <w:r>
        <w:rPr>
          <w:u w:val="single"/>
        </w:rPr>
        <w:br/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0683C556" w14:textId="77777777" w:rsidR="002E2EA6" w:rsidRDefault="002E2EA6" w:rsidP="00D200D8">
      <w:pPr>
        <w:jc w:val="both"/>
        <w:rPr>
          <w:u w:val="single"/>
        </w:rPr>
      </w:pPr>
    </w:p>
    <w:p w14:paraId="63271E6F" w14:textId="77777777" w:rsidR="002E2EA6" w:rsidRDefault="002E2EA6" w:rsidP="00D200D8">
      <w:pPr>
        <w:jc w:val="both"/>
        <w:rPr>
          <w:u w:val="single"/>
        </w:rPr>
      </w:pPr>
    </w:p>
    <w:p w14:paraId="678553EA" w14:textId="48B3CAEB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401786">
        <w:rPr>
          <w:bCs/>
          <w:sz w:val="22"/>
          <w:u w:val="single"/>
        </w:rPr>
        <w:t>Stymulatory nerwów</w:t>
      </w:r>
    </w:p>
    <w:p w14:paraId="00F12B7A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3F1D9746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 zł</w:t>
      </w:r>
    </w:p>
    <w:p w14:paraId="6D413BDC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AA24DA5" w14:textId="77777777" w:rsidR="002E2EA6" w:rsidRPr="00467243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p w14:paraId="3F89B458" w14:textId="77777777" w:rsidR="002E2EA6" w:rsidRDefault="002E2EA6" w:rsidP="002E2EA6">
      <w:pPr>
        <w:jc w:val="both"/>
      </w:pPr>
      <w:r>
        <w:t xml:space="preserve">w tym: </w:t>
      </w:r>
    </w:p>
    <w:p w14:paraId="20D8621F" w14:textId="77777777" w:rsidR="002E2EA6" w:rsidRDefault="002E2EA6" w:rsidP="00F36719">
      <w:pPr>
        <w:numPr>
          <w:ilvl w:val="0"/>
          <w:numId w:val="24"/>
        </w:numPr>
      </w:pPr>
      <w:r>
        <w:t xml:space="preserve">Wartość przeglądów </w:t>
      </w:r>
    </w:p>
    <w:p w14:paraId="2839040C" w14:textId="77777777" w:rsidR="002E2EA6" w:rsidRDefault="002E2EA6" w:rsidP="002E2EA6">
      <w:pPr>
        <w:ind w:left="1068"/>
      </w:pPr>
      <w:r>
        <w:t>Wartość netto: ………. …% VAT: ……….</w:t>
      </w:r>
    </w:p>
    <w:p w14:paraId="2E5D1076" w14:textId="77777777" w:rsidR="002E2EA6" w:rsidRDefault="002E2EA6" w:rsidP="002E2EA6">
      <w:pPr>
        <w:ind w:left="1068"/>
      </w:pPr>
      <w:r>
        <w:t>Wartość brutto: ……….</w:t>
      </w:r>
    </w:p>
    <w:p w14:paraId="434D3903" w14:textId="77777777" w:rsidR="002E2EA6" w:rsidRDefault="002E2EA6" w:rsidP="002E2EA6">
      <w:pPr>
        <w:ind w:left="1068"/>
      </w:pPr>
    </w:p>
    <w:p w14:paraId="04910022" w14:textId="77777777" w:rsidR="002E2EA6" w:rsidRDefault="002E2EA6" w:rsidP="00F36719">
      <w:pPr>
        <w:numPr>
          <w:ilvl w:val="0"/>
          <w:numId w:val="2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9BEDC3D" w14:textId="77777777" w:rsidR="002E2EA6" w:rsidRPr="00C922E2" w:rsidRDefault="002E2EA6" w:rsidP="002E2EA6">
      <w:pPr>
        <w:ind w:left="1134"/>
      </w:pPr>
      <w:r>
        <w:t xml:space="preserve">Wartość </w:t>
      </w:r>
      <w:r w:rsidRPr="00C922E2">
        <w:t>netto: ……….</w:t>
      </w:r>
      <w:r>
        <w:t xml:space="preserve"> </w:t>
      </w:r>
      <w:r w:rsidRPr="00C922E2">
        <w:t>…% VAT: ……….</w:t>
      </w:r>
    </w:p>
    <w:p w14:paraId="3A13D95E" w14:textId="77777777" w:rsidR="002E2EA6" w:rsidRPr="00C922E2" w:rsidRDefault="002E2EA6" w:rsidP="002E2EA6">
      <w:pPr>
        <w:ind w:left="1134"/>
      </w:pPr>
      <w:r w:rsidRPr="00C922E2">
        <w:t>Wartość brutto: ……….</w:t>
      </w:r>
    </w:p>
    <w:p w14:paraId="2686B062" w14:textId="77777777" w:rsidR="002E2EA6" w:rsidRPr="008D24E8" w:rsidRDefault="002E2EA6" w:rsidP="002E2EA6">
      <w:pPr>
        <w:ind w:left="708"/>
        <w:rPr>
          <w:b/>
          <w:color w:val="FF0000"/>
        </w:rPr>
      </w:pPr>
    </w:p>
    <w:p w14:paraId="18297326" w14:textId="77777777" w:rsidR="002E2EA6" w:rsidRPr="008D24E8" w:rsidRDefault="002E2EA6" w:rsidP="002E2EA6">
      <w:pPr>
        <w:rPr>
          <w:color w:val="FF0000"/>
          <w:sz w:val="20"/>
        </w:rPr>
      </w:pPr>
    </w:p>
    <w:p w14:paraId="09334097" w14:textId="77777777" w:rsidR="002E2EA6" w:rsidRDefault="002E2EA6" w:rsidP="002E2EA6">
      <w:pPr>
        <w:jc w:val="both"/>
      </w:pPr>
      <w:r>
        <w:t>Czas trwania</w:t>
      </w:r>
      <w:r w:rsidRPr="00CA2EB7">
        <w:t xml:space="preserve"> umowy wynosi: </w:t>
      </w:r>
      <w:r>
        <w:t xml:space="preserve">24 </w:t>
      </w:r>
      <w:r w:rsidRPr="005811FB">
        <w:t>miesięcy</w:t>
      </w:r>
      <w:r w:rsidRPr="00CA2EB7">
        <w:t xml:space="preserve"> od daty zawarcia umowy</w:t>
      </w:r>
    </w:p>
    <w:p w14:paraId="0E4194C9" w14:textId="77777777" w:rsidR="002E2EA6" w:rsidRPr="00CA2EB7" w:rsidRDefault="002E2EA6" w:rsidP="002E2EA6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4F591C7" w14:textId="77777777" w:rsidR="002E2EA6" w:rsidRDefault="002E2EA6" w:rsidP="002E2EA6">
      <w:pPr>
        <w:jc w:val="both"/>
        <w:rPr>
          <w:b/>
        </w:rPr>
      </w:pPr>
    </w:p>
    <w:p w14:paraId="5BE63FF4" w14:textId="77777777" w:rsidR="002E2EA6" w:rsidRDefault="002E2EA6" w:rsidP="002E2EA6">
      <w:pPr>
        <w:jc w:val="both"/>
      </w:pPr>
      <w:r>
        <w:rPr>
          <w:b/>
        </w:rPr>
        <w:t xml:space="preserve">Autoryzacja producenta do serwisowania sprzętu lub certyfikat dla serwisanta </w:t>
      </w:r>
      <w:r>
        <w:rPr>
          <w:b/>
        </w:rPr>
        <w:br/>
        <w:t>ze szkolenia u producenta (K-2)</w:t>
      </w:r>
      <w:r w:rsidRPr="005811FB">
        <w:rPr>
          <w:b/>
        </w:rPr>
        <w:t>:</w:t>
      </w:r>
      <w:r>
        <w:t xml:space="preserve"> ………… (wpisać: TAK lub NIE - </w:t>
      </w:r>
      <w:r>
        <w:rPr>
          <w:u w:val="single"/>
        </w:rPr>
        <w:t>podać</w:t>
      </w:r>
      <w:r>
        <w:t>)</w:t>
      </w:r>
    </w:p>
    <w:p w14:paraId="2B306A7A" w14:textId="38537E27" w:rsidR="002E2EA6" w:rsidRDefault="002E2EA6" w:rsidP="002E2EA6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producenta do serwisowania sprzętu lub certyfikatu </w:t>
      </w:r>
      <w:r>
        <w:rPr>
          <w:u w:val="single"/>
        </w:rPr>
        <w:br/>
        <w:t xml:space="preserve">dla serwisanta ze szkolenia u producenta 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</w:t>
      </w:r>
      <w:r>
        <w:rPr>
          <w:u w:val="single"/>
        </w:rPr>
        <w:t xml:space="preserve">lub odpowiednio certyfikat dla serwisanta ze szkolenia </w:t>
      </w:r>
      <w:r>
        <w:rPr>
          <w:u w:val="single"/>
        </w:rPr>
        <w:br/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741BBF43" w14:textId="77777777" w:rsidR="002E2EA6" w:rsidRDefault="002E2EA6" w:rsidP="00D200D8">
      <w:pPr>
        <w:jc w:val="both"/>
        <w:rPr>
          <w:u w:val="single"/>
        </w:rPr>
      </w:pPr>
    </w:p>
    <w:p w14:paraId="14F4CC21" w14:textId="77777777" w:rsidR="002E2EA6" w:rsidRDefault="002E2EA6" w:rsidP="00D200D8">
      <w:pPr>
        <w:jc w:val="both"/>
        <w:rPr>
          <w:u w:val="single"/>
        </w:rPr>
      </w:pPr>
    </w:p>
    <w:p w14:paraId="4E49941F" w14:textId="0A86DD44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Piła do cięcia mostka</w:t>
      </w:r>
    </w:p>
    <w:p w14:paraId="77C43F0D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</w:t>
      </w:r>
      <w:r w:rsidRPr="00281DC6">
        <w:rPr>
          <w:bCs/>
          <w:sz w:val="22"/>
        </w:rPr>
        <w:t>…………… zł</w:t>
      </w:r>
    </w:p>
    <w:p w14:paraId="3EB3D51A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K-1; </w:t>
      </w:r>
      <w:r w:rsidRPr="00281DC6">
        <w:rPr>
          <w:b/>
          <w:sz w:val="22"/>
        </w:rPr>
        <w:t>Wartość brutto za wykonanie całości przedmiotu zamówienia wynosi: ………………. zł</w:t>
      </w:r>
    </w:p>
    <w:p w14:paraId="14031832" w14:textId="77777777" w:rsidR="002E2EA6" w:rsidRPr="00281DC6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C3F028" w14:textId="77777777" w:rsidR="002E2EA6" w:rsidRPr="00467243" w:rsidRDefault="002E2EA6" w:rsidP="002E2EA6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</w:p>
    <w:p w14:paraId="58E11EFF" w14:textId="77777777" w:rsidR="002E2EA6" w:rsidRDefault="002E2EA6" w:rsidP="002E2EA6">
      <w:pPr>
        <w:jc w:val="both"/>
      </w:pPr>
      <w:r>
        <w:t xml:space="preserve">w tym: </w:t>
      </w:r>
    </w:p>
    <w:p w14:paraId="4F6F0F20" w14:textId="77777777" w:rsidR="002E2EA6" w:rsidRDefault="002E2EA6" w:rsidP="00F36719">
      <w:pPr>
        <w:numPr>
          <w:ilvl w:val="0"/>
          <w:numId w:val="25"/>
        </w:numPr>
      </w:pPr>
      <w:r>
        <w:t xml:space="preserve">Wartość przeglądów </w:t>
      </w:r>
    </w:p>
    <w:p w14:paraId="72A42D71" w14:textId="77777777" w:rsidR="002E2EA6" w:rsidRDefault="002E2EA6" w:rsidP="002E2EA6">
      <w:pPr>
        <w:ind w:left="1068"/>
      </w:pPr>
      <w:r>
        <w:t>Wartość netto: ………. …% VAT: ……….</w:t>
      </w:r>
    </w:p>
    <w:p w14:paraId="1F703AB2" w14:textId="77777777" w:rsidR="002E2EA6" w:rsidRDefault="002E2EA6" w:rsidP="002E2EA6">
      <w:pPr>
        <w:ind w:left="1068"/>
      </w:pPr>
      <w:r>
        <w:lastRenderedPageBreak/>
        <w:t>Wartość brutto: ……….</w:t>
      </w:r>
    </w:p>
    <w:p w14:paraId="2F886ED8" w14:textId="77777777" w:rsidR="002E2EA6" w:rsidRDefault="002E2EA6" w:rsidP="002E2EA6">
      <w:pPr>
        <w:ind w:left="1068"/>
      </w:pPr>
    </w:p>
    <w:p w14:paraId="20112671" w14:textId="77777777" w:rsidR="002E2EA6" w:rsidRDefault="002E2EA6" w:rsidP="00F36719">
      <w:pPr>
        <w:numPr>
          <w:ilvl w:val="0"/>
          <w:numId w:val="2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CFC8BF3" w14:textId="77777777" w:rsidR="002E2EA6" w:rsidRPr="00C922E2" w:rsidRDefault="002E2EA6" w:rsidP="002E2EA6">
      <w:pPr>
        <w:ind w:left="1134"/>
      </w:pPr>
      <w:r>
        <w:t xml:space="preserve">Wartość </w:t>
      </w:r>
      <w:r w:rsidRPr="00C922E2">
        <w:t>netto: ……….</w:t>
      </w:r>
      <w:r>
        <w:t xml:space="preserve"> </w:t>
      </w:r>
      <w:r w:rsidRPr="00C922E2">
        <w:t>…% VAT: ……….</w:t>
      </w:r>
    </w:p>
    <w:p w14:paraId="0F91CD63" w14:textId="77777777" w:rsidR="002E2EA6" w:rsidRPr="00C922E2" w:rsidRDefault="002E2EA6" w:rsidP="002E2EA6">
      <w:pPr>
        <w:ind w:left="1134"/>
      </w:pPr>
      <w:r w:rsidRPr="00C922E2">
        <w:t>Wartość brutto: ……….</w:t>
      </w:r>
    </w:p>
    <w:p w14:paraId="6780F5DA" w14:textId="77777777" w:rsidR="002E2EA6" w:rsidRPr="008D24E8" w:rsidRDefault="002E2EA6" w:rsidP="002E2EA6">
      <w:pPr>
        <w:ind w:left="708"/>
        <w:rPr>
          <w:b/>
          <w:color w:val="FF0000"/>
        </w:rPr>
      </w:pPr>
    </w:p>
    <w:p w14:paraId="59649073" w14:textId="77777777" w:rsidR="002E2EA6" w:rsidRPr="008D24E8" w:rsidRDefault="002E2EA6" w:rsidP="002E2EA6">
      <w:pPr>
        <w:rPr>
          <w:color w:val="FF0000"/>
          <w:sz w:val="20"/>
        </w:rPr>
      </w:pPr>
    </w:p>
    <w:p w14:paraId="020666F8" w14:textId="77777777" w:rsidR="002E2EA6" w:rsidRDefault="002E2EA6" w:rsidP="002E2EA6">
      <w:pPr>
        <w:jc w:val="both"/>
      </w:pPr>
      <w:r>
        <w:t>Czas trwania</w:t>
      </w:r>
      <w:r w:rsidRPr="00CA2EB7">
        <w:t xml:space="preserve"> umowy wynosi: </w:t>
      </w:r>
      <w:r>
        <w:t xml:space="preserve">24 </w:t>
      </w:r>
      <w:r w:rsidRPr="005811FB">
        <w:t>miesięcy</w:t>
      </w:r>
      <w:r w:rsidRPr="00CA2EB7">
        <w:t xml:space="preserve"> od daty zawarcia umowy</w:t>
      </w:r>
    </w:p>
    <w:p w14:paraId="4AA8EDBE" w14:textId="77777777" w:rsidR="002E2EA6" w:rsidRPr="00CA2EB7" w:rsidRDefault="002E2EA6" w:rsidP="002E2EA6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DB56DF6" w14:textId="77777777" w:rsidR="002E2EA6" w:rsidRDefault="002E2EA6" w:rsidP="002E2EA6">
      <w:pPr>
        <w:jc w:val="both"/>
        <w:rPr>
          <w:b/>
        </w:rPr>
      </w:pPr>
    </w:p>
    <w:p w14:paraId="44486257" w14:textId="77777777" w:rsidR="002E2EA6" w:rsidRDefault="002E2EA6" w:rsidP="002E2EA6">
      <w:pPr>
        <w:jc w:val="both"/>
      </w:pPr>
      <w:r>
        <w:rPr>
          <w:b/>
        </w:rPr>
        <w:t xml:space="preserve">Autoryzacja producenta do serwisowania sprzętu lub certyfikat dla serwisanta </w:t>
      </w:r>
      <w:r>
        <w:rPr>
          <w:b/>
        </w:rPr>
        <w:br/>
        <w:t>ze szkolenia u producenta (K-2)</w:t>
      </w:r>
      <w:r w:rsidRPr="005811FB">
        <w:rPr>
          <w:b/>
        </w:rPr>
        <w:t>:</w:t>
      </w:r>
      <w:r>
        <w:t xml:space="preserve"> ………… (wpisać: TAK lub NIE - </w:t>
      </w:r>
      <w:r>
        <w:rPr>
          <w:u w:val="single"/>
        </w:rPr>
        <w:t>podać</w:t>
      </w:r>
      <w:r>
        <w:t>)</w:t>
      </w:r>
    </w:p>
    <w:p w14:paraId="27F173A1" w14:textId="0FCD74F2" w:rsidR="002E2EA6" w:rsidRDefault="002E2EA6" w:rsidP="002E2EA6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producenta do serwisowania sprzętu lub certyfikatu </w:t>
      </w:r>
      <w:r>
        <w:rPr>
          <w:u w:val="single"/>
        </w:rPr>
        <w:br/>
        <w:t xml:space="preserve">dla serwisanta ze szkolenia u producenta 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6</w:t>
      </w:r>
      <w:r w:rsidRPr="00526921">
        <w:rPr>
          <w:u w:val="single"/>
        </w:rPr>
        <w:t xml:space="preserve"> </w:t>
      </w:r>
      <w:r>
        <w:rPr>
          <w:u w:val="single"/>
        </w:rPr>
        <w:t xml:space="preserve">lub odpowiednio certyfikat dla serwisanta ze szkolenia </w:t>
      </w:r>
      <w:r>
        <w:rPr>
          <w:u w:val="single"/>
        </w:rPr>
        <w:br/>
        <w:t xml:space="preserve">u producenta </w:t>
      </w:r>
      <w:r w:rsidRPr="00526921">
        <w:rPr>
          <w:u w:val="single"/>
        </w:rPr>
        <w:t xml:space="preserve">– nie ma tu zastosowania </w:t>
      </w:r>
      <w:r w:rsidRPr="002D0B11">
        <w:rPr>
          <w:u w:val="single"/>
        </w:rPr>
        <w:t>art. 128 ust. 1 Ustawy)</w:t>
      </w:r>
    </w:p>
    <w:p w14:paraId="720F4150" w14:textId="77777777" w:rsidR="002E2EA6" w:rsidRDefault="002E2EA6" w:rsidP="00D200D8">
      <w:pPr>
        <w:jc w:val="both"/>
        <w:rPr>
          <w:u w:val="single"/>
        </w:rPr>
      </w:pPr>
    </w:p>
    <w:p w14:paraId="67F0C96C" w14:textId="4C3DA3D1" w:rsidR="00E57579" w:rsidRPr="00071FE3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 xml:space="preserve">UWAGA: Wykonawca może usunąć </w:t>
      </w:r>
      <w:r w:rsidR="002E2EA6" w:rsidRPr="00071FE3">
        <w:rPr>
          <w:bCs/>
          <w:sz w:val="22"/>
          <w:u w:val="single"/>
        </w:rPr>
        <w:t>zadani</w:t>
      </w:r>
      <w:r w:rsidR="002E2EA6">
        <w:rPr>
          <w:bCs/>
          <w:sz w:val="22"/>
          <w:u w:val="single"/>
        </w:rPr>
        <w:t>e,</w:t>
      </w:r>
      <w:r w:rsidRPr="00071FE3">
        <w:rPr>
          <w:bCs/>
          <w:sz w:val="22"/>
          <w:u w:val="single"/>
        </w:rPr>
        <w:t xml:space="preserve"> na które nie składa oferty</w:t>
      </w:r>
      <w:r>
        <w:rPr>
          <w:bCs/>
          <w:sz w:val="22"/>
          <w:u w:val="single"/>
        </w:rPr>
        <w:t>.</w:t>
      </w:r>
    </w:p>
    <w:p w14:paraId="1D4CF82B" w14:textId="16711E87" w:rsidR="00E57579" w:rsidRDefault="00E57579" w:rsidP="00D200D8">
      <w:pPr>
        <w:jc w:val="both"/>
        <w:rPr>
          <w:u w:val="single"/>
        </w:rPr>
      </w:pPr>
    </w:p>
    <w:p w14:paraId="0CACEDD9" w14:textId="77777777" w:rsidR="00E57579" w:rsidRDefault="00E57579" w:rsidP="00D200D8">
      <w:pPr>
        <w:jc w:val="both"/>
        <w:rPr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481A5747" w14:textId="77777777" w:rsidR="00752AFF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35932B11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9E7F0B5" w14:textId="77777777" w:rsidR="00752AFF" w:rsidRPr="00281DC6" w:rsidRDefault="00752AFF" w:rsidP="00752AFF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20A3F2D" w14:textId="77777777" w:rsidR="00752AFF" w:rsidRPr="00281DC6" w:rsidRDefault="00752AFF" w:rsidP="00752AFF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E2658A5" w14:textId="77777777" w:rsidR="00752AFF" w:rsidRPr="00281DC6" w:rsidRDefault="00752AFF" w:rsidP="00752AFF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752AFF" w:rsidRPr="00281DC6" w14:paraId="4A98D9FE" w14:textId="77777777" w:rsidTr="00264441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0238DBC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F011CF7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18C12E5D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61C6699" w14:textId="77777777" w:rsidR="00752AFF" w:rsidRPr="00281DC6" w:rsidRDefault="00752AFF" w:rsidP="00264441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752AFF" w:rsidRPr="00281DC6" w14:paraId="1CCC5162" w14:textId="77777777" w:rsidTr="00264441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BA04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C01600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8E313" w14:textId="77777777" w:rsidR="00752AFF" w:rsidRPr="00281DC6" w:rsidRDefault="00752AFF" w:rsidP="0026444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55ACB48" w14:textId="77777777" w:rsidR="00752AFF" w:rsidRPr="0062266B" w:rsidRDefault="00752AFF" w:rsidP="00752AFF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67356936" w14:textId="77777777" w:rsidR="00752AFF" w:rsidRDefault="00752AFF" w:rsidP="00752AFF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07123794" w14:textId="77777777" w:rsidR="00752AFF" w:rsidRDefault="00752AFF" w:rsidP="00752AFF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60EADF03" w14:textId="77777777" w:rsidR="00752AFF" w:rsidRPr="00A14CA3" w:rsidRDefault="00752AFF" w:rsidP="00752AFF">
      <w:pPr>
        <w:numPr>
          <w:ilvl w:val="0"/>
          <w:numId w:val="2"/>
        </w:numPr>
        <w:jc w:val="both"/>
      </w:pPr>
      <w:r w:rsidRPr="00A14CA3">
        <w:lastRenderedPageBreak/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1411E0C2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</w:t>
      </w:r>
      <w:r w:rsidR="00C36CEE" w:rsidRPr="00281DC6">
        <w:rPr>
          <w:bCs/>
          <w:sz w:val="22"/>
          <w:szCs w:val="22"/>
        </w:rPr>
        <w:t>2020 r.</w:t>
      </w:r>
      <w:r w:rsidRPr="00281DC6">
        <w:rPr>
          <w:bCs/>
          <w:sz w:val="22"/>
          <w:szCs w:val="22"/>
        </w:rPr>
        <w:t xml:space="preserve">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5F71E75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o podatku od towarów i usług (t.j. Dz. U. z </w:t>
      </w:r>
      <w:r w:rsidR="00C36CEE" w:rsidRPr="00281DC6">
        <w:rPr>
          <w:bCs/>
          <w:sz w:val="22"/>
          <w:szCs w:val="22"/>
        </w:rPr>
        <w:t>2020 r.</w:t>
      </w:r>
      <w:r w:rsidRPr="00281DC6">
        <w:rPr>
          <w:bCs/>
          <w:sz w:val="22"/>
          <w:szCs w:val="22"/>
        </w:rPr>
        <w:t xml:space="preserve">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1CADA5BE" w14:textId="77777777" w:rsidR="00752AFF" w:rsidRPr="00085C92" w:rsidRDefault="00281DC6" w:rsidP="00752AFF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752AFF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4CBC2897" w14:textId="77777777" w:rsidR="00752AFF" w:rsidRPr="00281DC6" w:rsidRDefault="00752AFF" w:rsidP="00752AFF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696DF608" w14:textId="77777777" w:rsidR="00752AFF" w:rsidRPr="00085C92" w:rsidRDefault="00752AFF" w:rsidP="00752AFF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A846E31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05842D1D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3AC366CF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54BF2A8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DA9009A" w14:textId="77777777" w:rsidR="00752AFF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57891199" w14:textId="77777777" w:rsidR="00752AFF" w:rsidRPr="00085C92" w:rsidRDefault="00752AFF" w:rsidP="00752AFF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0750BF3" w14:textId="77777777" w:rsidR="00752AFF" w:rsidRPr="00085C92" w:rsidRDefault="00752AFF" w:rsidP="00752AFF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65583C4C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Mikroprzedsiębiorstwo: przedsiębiorstwo, które zatrudnia mniej niż 10 osób i którego roczny obrót lub roczna suma bilansowa nie przekracza 2 milionów EUR.</w:t>
      </w:r>
    </w:p>
    <w:p w14:paraId="050E1358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808C162" w14:textId="77777777" w:rsidR="00752AFF" w:rsidRPr="00085C92" w:rsidRDefault="00752AFF" w:rsidP="00752AFF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0A046ADB" w14:textId="0AD1CEA5" w:rsidR="00CA7C6C" w:rsidRDefault="00281DC6" w:rsidP="00C3420C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 xml:space="preserve">(podpis osoby uprawnionej do składania </w:t>
      </w:r>
      <w:r w:rsidR="00F36719" w:rsidRPr="00281DC6">
        <w:rPr>
          <w:i/>
          <w:sz w:val="18"/>
          <w:szCs w:val="18"/>
        </w:rPr>
        <w:t>oświadczeń woli</w:t>
      </w:r>
      <w:r w:rsidRPr="00281DC6">
        <w:rPr>
          <w:i/>
          <w:sz w:val="18"/>
          <w:szCs w:val="18"/>
        </w:rPr>
        <w:t xml:space="preserve"> w imieniu Wykonawcy)</w:t>
      </w:r>
    </w:p>
    <w:p w14:paraId="668402B0" w14:textId="77777777" w:rsidR="00281DC6" w:rsidRDefault="00281DC6" w:rsidP="00281DC6">
      <w:pPr>
        <w:spacing w:line="360" w:lineRule="auto"/>
        <w:ind w:hanging="284"/>
        <w:jc w:val="both"/>
      </w:pP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91E17" w14:textId="77777777" w:rsidR="00C3250A" w:rsidRDefault="00C3250A">
      <w:r>
        <w:separator/>
      </w:r>
    </w:p>
  </w:endnote>
  <w:endnote w:type="continuationSeparator" w:id="0">
    <w:p w14:paraId="753176C9" w14:textId="77777777" w:rsidR="00C3250A" w:rsidRDefault="00C32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D4A74" w14:textId="77777777" w:rsidR="00C3250A" w:rsidRDefault="00C3250A">
      <w:r>
        <w:separator/>
      </w:r>
    </w:p>
  </w:footnote>
  <w:footnote w:type="continuationSeparator" w:id="0">
    <w:p w14:paraId="7C86BDBF" w14:textId="77777777" w:rsidR="00C3250A" w:rsidRDefault="00C3250A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D7A6369" w14:textId="77777777" w:rsidR="00752AFF" w:rsidRDefault="00752AFF" w:rsidP="00752AFF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B448D82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FF59051" w14:textId="77777777" w:rsidR="00752AFF" w:rsidRPr="00173016" w:rsidRDefault="00752AFF" w:rsidP="00752AFF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5EAA3706" w:rsidR="00D74BC1" w:rsidRDefault="00281DC6">
    <w:pPr>
      <w:pStyle w:val="Nagwek"/>
    </w:pPr>
    <w:r>
      <w:t>Znak sprawy: SZW/DZP/</w:t>
    </w:r>
    <w:r w:rsidR="002E2EA6">
      <w:t>76</w:t>
    </w:r>
    <w:r>
      <w:t>/202</w:t>
    </w:r>
    <w:r w:rsidR="00B66EE0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3E59"/>
    <w:multiLevelType w:val="hybridMultilevel"/>
    <w:tmpl w:val="0DCCB4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C5E166F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5D214D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ABC5C9A"/>
    <w:multiLevelType w:val="hybridMultilevel"/>
    <w:tmpl w:val="AB2E770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C407DB0"/>
    <w:multiLevelType w:val="hybridMultilevel"/>
    <w:tmpl w:val="3CB685F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03016FB"/>
    <w:multiLevelType w:val="hybridMultilevel"/>
    <w:tmpl w:val="2AEC02C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8172225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221B4A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A15937"/>
    <w:multiLevelType w:val="hybridMultilevel"/>
    <w:tmpl w:val="D672559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AD83D89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DED5D59"/>
    <w:multiLevelType w:val="hybridMultilevel"/>
    <w:tmpl w:val="32CE691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091863"/>
    <w:multiLevelType w:val="hybridMultilevel"/>
    <w:tmpl w:val="D672559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F0A330B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26978D4"/>
    <w:multiLevelType w:val="hybridMultilevel"/>
    <w:tmpl w:val="0DCCB4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55C1683"/>
    <w:multiLevelType w:val="hybridMultilevel"/>
    <w:tmpl w:val="52B8C4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069005C"/>
    <w:multiLevelType w:val="hybridMultilevel"/>
    <w:tmpl w:val="0DCCB4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15E3BB6"/>
    <w:multiLevelType w:val="hybridMultilevel"/>
    <w:tmpl w:val="0DCCB4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3897FF9"/>
    <w:multiLevelType w:val="hybridMultilevel"/>
    <w:tmpl w:val="C64617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63C163F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5B238BD"/>
    <w:multiLevelType w:val="hybridMultilevel"/>
    <w:tmpl w:val="530697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76D7E3E"/>
    <w:multiLevelType w:val="hybridMultilevel"/>
    <w:tmpl w:val="0DCCB4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82F3A"/>
    <w:multiLevelType w:val="hybridMultilevel"/>
    <w:tmpl w:val="A42E002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23"/>
  </w:num>
  <w:num w:numId="2" w16cid:durableId="1906186095">
    <w:abstractNumId w:val="21"/>
  </w:num>
  <w:num w:numId="3" w16cid:durableId="1681618092">
    <w:abstractNumId w:val="8"/>
  </w:num>
  <w:num w:numId="4" w16cid:durableId="484904262">
    <w:abstractNumId w:val="9"/>
  </w:num>
  <w:num w:numId="5" w16cid:durableId="851455046">
    <w:abstractNumId w:val="19"/>
  </w:num>
  <w:num w:numId="6" w16cid:durableId="782267413">
    <w:abstractNumId w:val="6"/>
  </w:num>
  <w:num w:numId="7" w16cid:durableId="294062667">
    <w:abstractNumId w:val="7"/>
  </w:num>
  <w:num w:numId="8" w16cid:durableId="2095129730">
    <w:abstractNumId w:val="24"/>
  </w:num>
  <w:num w:numId="9" w16cid:durableId="1042438159">
    <w:abstractNumId w:val="3"/>
  </w:num>
  <w:num w:numId="10" w16cid:durableId="1642884726">
    <w:abstractNumId w:val="13"/>
  </w:num>
  <w:num w:numId="11" w16cid:durableId="1646203604">
    <w:abstractNumId w:val="11"/>
  </w:num>
  <w:num w:numId="12" w16cid:durableId="962999383">
    <w:abstractNumId w:val="18"/>
  </w:num>
  <w:num w:numId="13" w16cid:durableId="1113937459">
    <w:abstractNumId w:val="1"/>
  </w:num>
  <w:num w:numId="14" w16cid:durableId="843780951">
    <w:abstractNumId w:val="2"/>
  </w:num>
  <w:num w:numId="15" w16cid:durableId="1491946958">
    <w:abstractNumId w:val="5"/>
  </w:num>
  <w:num w:numId="16" w16cid:durableId="1861551842">
    <w:abstractNumId w:val="10"/>
  </w:num>
  <w:num w:numId="17" w16cid:durableId="477116203">
    <w:abstractNumId w:val="14"/>
  </w:num>
  <w:num w:numId="18" w16cid:durableId="1304777248">
    <w:abstractNumId w:val="12"/>
  </w:num>
  <w:num w:numId="19" w16cid:durableId="1160655887">
    <w:abstractNumId w:val="15"/>
  </w:num>
  <w:num w:numId="20" w16cid:durableId="423495626">
    <w:abstractNumId w:val="4"/>
  </w:num>
  <w:num w:numId="21" w16cid:durableId="1832213225">
    <w:abstractNumId w:val="20"/>
  </w:num>
  <w:num w:numId="22" w16cid:durableId="1460606656">
    <w:abstractNumId w:val="22"/>
  </w:num>
  <w:num w:numId="23" w16cid:durableId="20984827">
    <w:abstractNumId w:val="16"/>
  </w:num>
  <w:num w:numId="24" w16cid:durableId="1678381847">
    <w:abstractNumId w:val="17"/>
  </w:num>
  <w:num w:numId="25" w16cid:durableId="617688792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15ADC"/>
    <w:rsid w:val="00071FE3"/>
    <w:rsid w:val="000859D9"/>
    <w:rsid w:val="000B6E22"/>
    <w:rsid w:val="000B7920"/>
    <w:rsid w:val="001605AC"/>
    <w:rsid w:val="0018410E"/>
    <w:rsid w:val="00281DC6"/>
    <w:rsid w:val="002D0B11"/>
    <w:rsid w:val="002E2EA6"/>
    <w:rsid w:val="0030391A"/>
    <w:rsid w:val="003912FE"/>
    <w:rsid w:val="003A652F"/>
    <w:rsid w:val="003B13D5"/>
    <w:rsid w:val="00401786"/>
    <w:rsid w:val="004127BF"/>
    <w:rsid w:val="00443C09"/>
    <w:rsid w:val="00460383"/>
    <w:rsid w:val="00467243"/>
    <w:rsid w:val="004858D2"/>
    <w:rsid w:val="004A2566"/>
    <w:rsid w:val="004B0668"/>
    <w:rsid w:val="005001EB"/>
    <w:rsid w:val="00511C0E"/>
    <w:rsid w:val="0051587F"/>
    <w:rsid w:val="00532E64"/>
    <w:rsid w:val="00535E57"/>
    <w:rsid w:val="00547C13"/>
    <w:rsid w:val="00592545"/>
    <w:rsid w:val="005A70C7"/>
    <w:rsid w:val="00613B65"/>
    <w:rsid w:val="00635C6E"/>
    <w:rsid w:val="006929C9"/>
    <w:rsid w:val="006A2CCB"/>
    <w:rsid w:val="007243DE"/>
    <w:rsid w:val="00740C0B"/>
    <w:rsid w:val="00752AFF"/>
    <w:rsid w:val="007610D6"/>
    <w:rsid w:val="007717C3"/>
    <w:rsid w:val="007A74C2"/>
    <w:rsid w:val="007D1797"/>
    <w:rsid w:val="0080270C"/>
    <w:rsid w:val="00813379"/>
    <w:rsid w:val="0086534C"/>
    <w:rsid w:val="008D29B6"/>
    <w:rsid w:val="00904BBD"/>
    <w:rsid w:val="00925993"/>
    <w:rsid w:val="00942685"/>
    <w:rsid w:val="009842E5"/>
    <w:rsid w:val="009B124A"/>
    <w:rsid w:val="009C642E"/>
    <w:rsid w:val="009E5297"/>
    <w:rsid w:val="00A3024B"/>
    <w:rsid w:val="00A35DA2"/>
    <w:rsid w:val="00A45690"/>
    <w:rsid w:val="00AC0106"/>
    <w:rsid w:val="00AE55B5"/>
    <w:rsid w:val="00B03F5C"/>
    <w:rsid w:val="00B04668"/>
    <w:rsid w:val="00B22D6B"/>
    <w:rsid w:val="00B66EE0"/>
    <w:rsid w:val="00BB3E12"/>
    <w:rsid w:val="00BC0894"/>
    <w:rsid w:val="00BD0CEF"/>
    <w:rsid w:val="00C3250A"/>
    <w:rsid w:val="00C3420C"/>
    <w:rsid w:val="00C36CEE"/>
    <w:rsid w:val="00C97222"/>
    <w:rsid w:val="00CA0475"/>
    <w:rsid w:val="00CA7C6C"/>
    <w:rsid w:val="00CB2BE7"/>
    <w:rsid w:val="00D007F3"/>
    <w:rsid w:val="00D200D8"/>
    <w:rsid w:val="00D710C9"/>
    <w:rsid w:val="00D74BC1"/>
    <w:rsid w:val="00D81677"/>
    <w:rsid w:val="00E57579"/>
    <w:rsid w:val="00E67A95"/>
    <w:rsid w:val="00E93CBB"/>
    <w:rsid w:val="00F2537A"/>
    <w:rsid w:val="00F36719"/>
    <w:rsid w:val="00F377D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7</Pages>
  <Words>1703</Words>
  <Characters>10224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21</cp:revision>
  <cp:lastPrinted>2007-10-05T06:59:00Z</cp:lastPrinted>
  <dcterms:created xsi:type="dcterms:W3CDTF">2022-10-05T12:38:00Z</dcterms:created>
  <dcterms:modified xsi:type="dcterms:W3CDTF">2026-09-28T09:36:00Z</dcterms:modified>
</cp:coreProperties>
</file>