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019CE" w14:textId="15127341" w:rsidR="005103B9" w:rsidRPr="00084D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84D21">
        <w:rPr>
          <w:bCs/>
          <w:i w:val="0"/>
          <w:sz w:val="22"/>
          <w:szCs w:val="22"/>
        </w:rPr>
        <w:t xml:space="preserve">Załącznik nr </w:t>
      </w:r>
      <w:r w:rsidR="00084D21" w:rsidRPr="00084D21">
        <w:rPr>
          <w:bCs/>
          <w:i w:val="0"/>
          <w:sz w:val="22"/>
          <w:szCs w:val="22"/>
        </w:rPr>
        <w:t>3</w:t>
      </w:r>
      <w:r w:rsidR="00B36ABD" w:rsidRPr="00084D21">
        <w:rPr>
          <w:bCs/>
          <w:i w:val="0"/>
          <w:sz w:val="22"/>
          <w:szCs w:val="22"/>
        </w:rPr>
        <w:t xml:space="preserve"> do SWZ</w:t>
      </w:r>
    </w:p>
    <w:p w14:paraId="4EEAE042" w14:textId="77777777" w:rsidR="00C4103F" w:rsidRPr="00084D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084D21">
        <w:rPr>
          <w:rFonts w:ascii="Times New Roman" w:hAnsi="Times New Roman"/>
          <w:b/>
        </w:rPr>
        <w:t>Zamawiający</w:t>
      </w:r>
      <w:r w:rsidR="007936D6" w:rsidRPr="00084D21">
        <w:rPr>
          <w:rFonts w:ascii="Times New Roman" w:hAnsi="Times New Roman"/>
          <w:b/>
        </w:rPr>
        <w:t>:</w:t>
      </w:r>
    </w:p>
    <w:p w14:paraId="23AA1786" w14:textId="290FE836" w:rsidR="006676AE" w:rsidRPr="00084D21" w:rsidRDefault="000B58F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84D21">
        <w:rPr>
          <w:sz w:val="22"/>
          <w:szCs w:val="22"/>
        </w:rPr>
        <w:t>SZPITAL WOJEWÓDZKI W POZNANIU</w:t>
      </w:r>
    </w:p>
    <w:p w14:paraId="4F553776" w14:textId="5CC1B207" w:rsidR="006676AE" w:rsidRPr="00084D21" w:rsidRDefault="00E2013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B58FE" w:rsidRPr="00084D21">
        <w:rPr>
          <w:sz w:val="22"/>
          <w:szCs w:val="22"/>
        </w:rPr>
        <w:t>Juraszów</w:t>
      </w:r>
      <w:r w:rsidR="006676AE" w:rsidRPr="00084D21">
        <w:rPr>
          <w:sz w:val="22"/>
          <w:szCs w:val="22"/>
        </w:rPr>
        <w:t xml:space="preserve"> </w:t>
      </w:r>
      <w:r w:rsidR="000B58FE" w:rsidRPr="00084D21">
        <w:rPr>
          <w:sz w:val="22"/>
          <w:szCs w:val="22"/>
        </w:rPr>
        <w:t>7/19</w:t>
      </w:r>
      <w:r w:rsidR="006676AE" w:rsidRPr="00084D21">
        <w:rPr>
          <w:sz w:val="22"/>
          <w:szCs w:val="22"/>
        </w:rPr>
        <w:t xml:space="preserve"> </w:t>
      </w:r>
    </w:p>
    <w:p w14:paraId="133D8429" w14:textId="0ADC5D97" w:rsidR="00F90CD1" w:rsidRPr="00084D21" w:rsidRDefault="000B58F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84D21">
        <w:rPr>
          <w:sz w:val="22"/>
          <w:szCs w:val="22"/>
        </w:rPr>
        <w:t>60-479</w:t>
      </w:r>
      <w:r w:rsidR="006676AE" w:rsidRPr="00084D21">
        <w:rPr>
          <w:sz w:val="22"/>
          <w:szCs w:val="22"/>
        </w:rPr>
        <w:t xml:space="preserve"> </w:t>
      </w:r>
      <w:r w:rsidRPr="00084D21">
        <w:rPr>
          <w:sz w:val="22"/>
          <w:szCs w:val="22"/>
        </w:rPr>
        <w:t>Poznań</w:t>
      </w:r>
    </w:p>
    <w:p w14:paraId="633F175A" w14:textId="77777777" w:rsidR="002578E4" w:rsidRPr="00084D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84D21" w14:paraId="35F5B40B" w14:textId="77777777" w:rsidTr="0018769E">
        <w:tc>
          <w:tcPr>
            <w:tcW w:w="2800" w:type="dxa"/>
          </w:tcPr>
          <w:p w14:paraId="066FB4AF" w14:textId="77777777" w:rsidR="002578E4" w:rsidRPr="00084D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84D21">
              <w:rPr>
                <w:rFonts w:ascii="Times New Roman" w:hAnsi="Times New Roman"/>
                <w:b/>
              </w:rPr>
              <w:t>Wykonawca</w:t>
            </w:r>
            <w:r w:rsidRPr="00084D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6736103" w14:textId="77777777" w:rsidR="002578E4" w:rsidRPr="00084D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35D75DA" w14:textId="77777777" w:rsidR="002578E4" w:rsidRPr="00084D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7EE3CC" w14:textId="77777777" w:rsidR="002578E4" w:rsidRPr="00084D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84D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084D21" w14:paraId="4EC3E889" w14:textId="77777777" w:rsidTr="0018769E">
        <w:tc>
          <w:tcPr>
            <w:tcW w:w="2800" w:type="dxa"/>
          </w:tcPr>
          <w:p w14:paraId="2E08E6E9" w14:textId="77777777" w:rsidR="002578E4" w:rsidRPr="00084D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84D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68F351D" w14:textId="77777777" w:rsidR="002578E4" w:rsidRPr="00084D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EF5636A" w14:textId="77777777" w:rsidR="002578E4" w:rsidRPr="00084D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F3B719" w14:textId="77777777" w:rsidR="002578E4" w:rsidRPr="00084D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84D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CBCC149" w14:textId="77777777" w:rsidR="002578E4" w:rsidRPr="00084D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58FE" w:rsidRPr="00084D21" w14:paraId="3ABCB55F" w14:textId="77777777" w:rsidTr="003D381D">
        <w:tc>
          <w:tcPr>
            <w:tcW w:w="9104" w:type="dxa"/>
            <w:shd w:val="clear" w:color="auto" w:fill="D9D9D9"/>
          </w:tcPr>
          <w:p w14:paraId="0C4FF181" w14:textId="77777777" w:rsidR="000B58FE" w:rsidRPr="00084D21" w:rsidRDefault="000B58FE" w:rsidP="003D381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84D21">
              <w:rPr>
                <w:rFonts w:ascii="Times New Roman" w:hAnsi="Times New Roman"/>
                <w:b/>
              </w:rPr>
              <w:t>OŚWIADCZENIE WYKONAWCY</w:t>
            </w:r>
          </w:p>
          <w:p w14:paraId="71F09064" w14:textId="7481C38B" w:rsidR="000B58FE" w:rsidRPr="00084D21" w:rsidRDefault="000B58FE" w:rsidP="003D381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składane na podstawie art. 125 ust. 1 ustawy z dnia 11 września 2019 r. Prawo zamówień publicznych (t.j. Dz. U. z 2024 r. poz. 1320 ze zm.) (dalej jako: ustawa Pzp), dotyczące:</w:t>
            </w:r>
          </w:p>
          <w:p w14:paraId="34E044D0" w14:textId="77777777" w:rsidR="000B58FE" w:rsidRPr="00084D21" w:rsidRDefault="000B58FE" w:rsidP="003D381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84D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ABCBC67" w14:textId="77777777" w:rsidR="000B58FE" w:rsidRPr="00084D21" w:rsidRDefault="000B58FE" w:rsidP="003D381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84D21">
              <w:rPr>
                <w:rFonts w:ascii="Times New Roman" w:hAnsi="Times New Roman"/>
                <w:b/>
              </w:rPr>
              <w:t>ORAZ</w:t>
            </w:r>
          </w:p>
          <w:p w14:paraId="559470EA" w14:textId="77777777" w:rsidR="000B58FE" w:rsidRPr="00084D21" w:rsidRDefault="000B58FE" w:rsidP="003D381D">
            <w:pPr>
              <w:ind w:left="-105"/>
              <w:jc w:val="center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3183C21" w14:textId="77777777" w:rsidR="00E50194" w:rsidRPr="00084D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Na potrzeby postę</w:t>
      </w:r>
      <w:r w:rsidR="008D0487" w:rsidRPr="00084D21">
        <w:rPr>
          <w:rFonts w:ascii="Times New Roman" w:hAnsi="Times New Roman"/>
        </w:rPr>
        <w:t xml:space="preserve">powania o udzielenie </w:t>
      </w:r>
      <w:r w:rsidR="007936D6" w:rsidRPr="00084D21">
        <w:rPr>
          <w:rFonts w:ascii="Times New Roman" w:hAnsi="Times New Roman"/>
        </w:rPr>
        <w:t>zamówienia publicznego</w:t>
      </w:r>
      <w:r w:rsidR="00E50194" w:rsidRPr="00084D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84D21" w14:paraId="108B237A" w14:textId="77777777" w:rsidTr="0018769E">
        <w:tc>
          <w:tcPr>
            <w:tcW w:w="2269" w:type="dxa"/>
          </w:tcPr>
          <w:p w14:paraId="13C78699" w14:textId="77777777" w:rsidR="002578E4" w:rsidRPr="00084D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834F6E" w14:textId="685D3304" w:rsidR="002578E4" w:rsidRPr="00084D21" w:rsidRDefault="000B58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Przeglądy, naprawy, konserwacja urządzeń Aesculap i BBraun - powtórka</w:t>
            </w:r>
            <w:r w:rsidR="002578E4" w:rsidRPr="00084D21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B58FE" w:rsidRPr="00084D21" w14:paraId="1ECBE619" w14:textId="77777777" w:rsidTr="003D381D">
        <w:tc>
          <w:tcPr>
            <w:tcW w:w="2269" w:type="dxa"/>
          </w:tcPr>
          <w:p w14:paraId="3B9F0B68" w14:textId="77777777" w:rsidR="000B58FE" w:rsidRPr="00084D21" w:rsidRDefault="000B58FE" w:rsidP="003D38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857AFB" w14:textId="33714E2A" w:rsidR="000B58FE" w:rsidRPr="00084D21" w:rsidRDefault="000B58FE" w:rsidP="003D38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84D21">
              <w:rPr>
                <w:rFonts w:ascii="Times New Roman" w:eastAsia="Times New Roman" w:hAnsi="Times New Roman"/>
                <w:bCs/>
                <w:lang w:eastAsia="pl-PL"/>
              </w:rPr>
              <w:t>SZW/DZP/76/2026</w:t>
            </w:r>
          </w:p>
        </w:tc>
      </w:tr>
    </w:tbl>
    <w:p w14:paraId="022C786D" w14:textId="77777777" w:rsidR="002578E4" w:rsidRPr="00084D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F14B17B" w14:textId="4FE7199F" w:rsidR="00F90CD1" w:rsidRPr="00084D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 xml:space="preserve">prowadzonego przez </w:t>
      </w:r>
      <w:r w:rsidR="000B58FE" w:rsidRPr="00084D21">
        <w:rPr>
          <w:rFonts w:ascii="Times New Roman" w:hAnsi="Times New Roman"/>
          <w:b/>
        </w:rPr>
        <w:t>SZPITAL WOJEWÓDZKI W POZNANIU</w:t>
      </w:r>
      <w:r w:rsidRPr="00084D21">
        <w:rPr>
          <w:rFonts w:ascii="Times New Roman" w:hAnsi="Times New Roman"/>
          <w:b/>
        </w:rPr>
        <w:t>,</w:t>
      </w:r>
      <w:r w:rsidR="002B2AD9" w:rsidRPr="00084D21">
        <w:rPr>
          <w:rFonts w:ascii="Times New Roman" w:hAnsi="Times New Roman"/>
        </w:rPr>
        <w:t xml:space="preserve"> </w:t>
      </w:r>
      <w:r w:rsidR="00E65685" w:rsidRPr="00084D21">
        <w:rPr>
          <w:rFonts w:ascii="Times New Roman" w:hAnsi="Times New Roman"/>
        </w:rPr>
        <w:t>oświa</w:t>
      </w:r>
      <w:r w:rsidR="00825A09" w:rsidRPr="00084D21">
        <w:rPr>
          <w:rFonts w:ascii="Times New Roman" w:hAnsi="Times New Roman"/>
        </w:rPr>
        <w:t>dczam</w:t>
      </w:r>
      <w:r w:rsidR="00E65685" w:rsidRPr="00084D21">
        <w:rPr>
          <w:rFonts w:ascii="Times New Roman" w:hAnsi="Times New Roman"/>
        </w:rPr>
        <w:t>,</w:t>
      </w:r>
      <w:r w:rsidR="002B2AD9" w:rsidRPr="00084D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84D21" w14:paraId="3A5BB8DA" w14:textId="77777777" w:rsidTr="00650D6C">
        <w:tc>
          <w:tcPr>
            <w:tcW w:w="9104" w:type="dxa"/>
            <w:shd w:val="clear" w:color="auto" w:fill="D9D9D9"/>
          </w:tcPr>
          <w:p w14:paraId="57E9AB41" w14:textId="77777777" w:rsidR="00E50194" w:rsidRPr="00084D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BCF4DAC" w14:textId="77777777" w:rsidR="00C113BF" w:rsidRPr="00084D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 że nie podlegam wykluczeniu z postępowania na po</w:t>
      </w:r>
      <w:r w:rsidR="002C4137" w:rsidRPr="00084D21">
        <w:rPr>
          <w:rFonts w:ascii="Times New Roman" w:hAnsi="Times New Roman"/>
        </w:rPr>
        <w:t xml:space="preserve">dstawie </w:t>
      </w:r>
      <w:r w:rsidR="002C4137" w:rsidRPr="00084D21">
        <w:rPr>
          <w:rFonts w:ascii="Times New Roman" w:hAnsi="Times New Roman"/>
        </w:rPr>
        <w:br/>
        <w:t xml:space="preserve">art. </w:t>
      </w:r>
      <w:r w:rsidR="00232DF0" w:rsidRPr="00084D21">
        <w:rPr>
          <w:rFonts w:ascii="Times New Roman" w:hAnsi="Times New Roman"/>
        </w:rPr>
        <w:t>108</w:t>
      </w:r>
      <w:r w:rsidR="002C4137" w:rsidRPr="00084D21">
        <w:rPr>
          <w:rFonts w:ascii="Times New Roman" w:hAnsi="Times New Roman"/>
        </w:rPr>
        <w:t xml:space="preserve"> ust 1 </w:t>
      </w:r>
      <w:r w:rsidRPr="00084D21">
        <w:rPr>
          <w:rFonts w:ascii="Times New Roman" w:hAnsi="Times New Roman"/>
        </w:rPr>
        <w:t>ustawy Pzp</w:t>
      </w:r>
      <w:r w:rsidR="00641874" w:rsidRPr="00084D21">
        <w:rPr>
          <w:rFonts w:ascii="Times New Roman" w:hAnsi="Times New Roman"/>
        </w:rPr>
        <w:t>.</w:t>
      </w:r>
    </w:p>
    <w:p w14:paraId="5BA8726E" w14:textId="02046726" w:rsidR="002426FF" w:rsidRPr="00084D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1BBDC55" w14:textId="6D364F6A" w:rsidR="00023477" w:rsidRPr="00084D21" w:rsidRDefault="00023477" w:rsidP="007A2BCB">
      <w:pPr>
        <w:spacing w:after="0"/>
        <w:rPr>
          <w:rFonts w:ascii="Times New Roman" w:hAnsi="Times New Roman"/>
        </w:rPr>
      </w:pPr>
    </w:p>
    <w:p w14:paraId="0F0065CD" w14:textId="77777777" w:rsidR="00023477" w:rsidRPr="00084D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84D21">
        <w:rPr>
          <w:rFonts w:ascii="Times New Roman" w:hAnsi="Times New Roman"/>
        </w:rPr>
        <w:t>___________________________________________________________________</w:t>
      </w:r>
    </w:p>
    <w:p w14:paraId="1D4E1070" w14:textId="77777777" w:rsidR="00992BD8" w:rsidRPr="00084D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84D21">
        <w:rPr>
          <w:rFonts w:ascii="Times New Roman" w:hAnsi="Times New Roman"/>
          <w:color w:val="0070C0"/>
        </w:rPr>
        <w:t xml:space="preserve">[UWAGA: </w:t>
      </w:r>
      <w:r w:rsidR="008D33C8" w:rsidRPr="00084D21">
        <w:rPr>
          <w:rFonts w:ascii="Times New Roman" w:hAnsi="Times New Roman"/>
          <w:color w:val="0070C0"/>
        </w:rPr>
        <w:t>tę część oświadczenia należy wypełnić</w:t>
      </w:r>
      <w:r w:rsidRPr="00084D21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084D21">
        <w:rPr>
          <w:rFonts w:ascii="Times New Roman" w:hAnsi="Times New Roman"/>
          <w:color w:val="0070C0"/>
        </w:rPr>
        <w:t xml:space="preserve"> </w:t>
      </w:r>
      <w:r w:rsidRPr="00084D21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56D95D8C" w14:textId="77777777" w:rsidR="00023477" w:rsidRPr="00084D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84D21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084D21">
        <w:rPr>
          <w:rFonts w:ascii="Times New Roman" w:hAnsi="Times New Roman"/>
          <w:i/>
        </w:rPr>
        <w:t>.</w:t>
      </w:r>
      <w:r w:rsidRPr="00084D21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084D21">
        <w:rPr>
          <w:rFonts w:ascii="Times New Roman" w:hAnsi="Times New Roman"/>
        </w:rPr>
        <w:t>110</w:t>
      </w:r>
      <w:r w:rsidRPr="00084D21">
        <w:rPr>
          <w:rFonts w:ascii="Times New Roman" w:hAnsi="Times New Roman"/>
        </w:rPr>
        <w:t xml:space="preserve"> ust. </w:t>
      </w:r>
      <w:r w:rsidR="00710937" w:rsidRPr="00084D21">
        <w:rPr>
          <w:rFonts w:ascii="Times New Roman" w:hAnsi="Times New Roman"/>
        </w:rPr>
        <w:t>2</w:t>
      </w:r>
      <w:r w:rsidRPr="00084D21">
        <w:rPr>
          <w:rFonts w:ascii="Times New Roman" w:hAnsi="Times New Roman"/>
        </w:rPr>
        <w:t xml:space="preserve"> ustawy Pzp podjąłem następujące środki naprawcze</w:t>
      </w:r>
      <w:r w:rsidR="007A2BCB" w:rsidRPr="00084D21">
        <w:rPr>
          <w:rFonts w:ascii="Times New Roman" w:hAnsi="Times New Roman"/>
        </w:rPr>
        <w:t xml:space="preserve"> i zapobiegawcze</w:t>
      </w:r>
      <w:r w:rsidRPr="00084D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84D21">
        <w:rPr>
          <w:rFonts w:ascii="Times New Roman" w:hAnsi="Times New Roman"/>
        </w:rPr>
        <w:t>..</w:t>
      </w:r>
      <w:r w:rsidRPr="00084D21">
        <w:rPr>
          <w:rFonts w:ascii="Times New Roman" w:hAnsi="Times New Roman"/>
        </w:rPr>
        <w:t>……………</w:t>
      </w:r>
      <w:r w:rsidR="00023477" w:rsidRPr="00084D21">
        <w:rPr>
          <w:rFonts w:ascii="Times New Roman" w:hAnsi="Times New Roman"/>
        </w:rPr>
        <w:t>…</w:t>
      </w:r>
      <w:r w:rsidRPr="00084D21">
        <w:rPr>
          <w:rFonts w:ascii="Times New Roman" w:hAnsi="Times New Roman"/>
        </w:rPr>
        <w:t>………………………………………………………………………………</w:t>
      </w:r>
      <w:r w:rsidR="007A2BCB" w:rsidRPr="00084D21">
        <w:rPr>
          <w:rFonts w:ascii="Times New Roman" w:hAnsi="Times New Roman"/>
        </w:rPr>
        <w:t>.</w:t>
      </w:r>
      <w:r w:rsidRPr="00084D21">
        <w:rPr>
          <w:rFonts w:ascii="Times New Roman" w:hAnsi="Times New Roman"/>
        </w:rPr>
        <w:t>…</w:t>
      </w:r>
      <w:r w:rsidR="007A2BCB" w:rsidRPr="00084D21">
        <w:rPr>
          <w:rFonts w:ascii="Times New Roman" w:hAnsi="Times New Roman"/>
        </w:rPr>
        <w:t>.</w:t>
      </w:r>
    </w:p>
    <w:p w14:paraId="6BE69AEC" w14:textId="77777777" w:rsidR="007A2BCB" w:rsidRPr="00084D21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084D21">
        <w:rPr>
          <w:rFonts w:ascii="Times New Roman" w:hAnsi="Times New Roman"/>
        </w:rPr>
        <w:t>___________________________________________________________________</w:t>
      </w:r>
    </w:p>
    <w:p w14:paraId="08D2527D" w14:textId="0260D426" w:rsidR="000B58FE" w:rsidRPr="00084D21" w:rsidRDefault="007A2BCB" w:rsidP="000B58FE">
      <w:pPr>
        <w:spacing w:after="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84D21">
        <w:rPr>
          <w:rFonts w:ascii="Times New Roman" w:hAnsi="Times New Roman"/>
        </w:rPr>
        <w:t>t.j. Dz.U. z 202</w:t>
      </w:r>
      <w:r w:rsidR="007D0C95" w:rsidRPr="00084D21">
        <w:rPr>
          <w:rFonts w:ascii="Times New Roman" w:hAnsi="Times New Roman"/>
        </w:rPr>
        <w:t xml:space="preserve">5 </w:t>
      </w:r>
      <w:r w:rsidR="000B430B" w:rsidRPr="00084D21">
        <w:rPr>
          <w:rFonts w:ascii="Times New Roman" w:hAnsi="Times New Roman"/>
        </w:rPr>
        <w:t xml:space="preserve">r. poz. </w:t>
      </w:r>
      <w:r w:rsidR="007D0C95" w:rsidRPr="00084D21">
        <w:rPr>
          <w:rFonts w:ascii="Times New Roman" w:hAnsi="Times New Roman"/>
        </w:rPr>
        <w:t>514</w:t>
      </w:r>
      <w:r w:rsidRPr="00084D21">
        <w:rPr>
          <w:rFonts w:ascii="Times New Roman" w:hAnsi="Times New Roman"/>
        </w:rPr>
        <w:t>)</w:t>
      </w:r>
      <w:r w:rsidR="00AC6A18" w:rsidRPr="00084D21">
        <w:rPr>
          <w:rFonts w:ascii="Times New Roman" w:hAnsi="Times New Roman"/>
        </w:rPr>
        <w:t xml:space="preserve"> </w:t>
      </w:r>
      <w:r w:rsidR="0011306C" w:rsidRPr="00084D21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084D21">
        <w:rPr>
          <w:rFonts w:ascii="Times New Roman" w:hAnsi="Times New Roman"/>
        </w:rPr>
        <w:t xml:space="preserve"> .</w:t>
      </w:r>
      <w:r w:rsidR="00AD6591" w:rsidRPr="00084D21">
        <w:rPr>
          <w:rFonts w:ascii="Times New Roman" w:hAnsi="Times New Roman"/>
        </w:rPr>
        <w:t xml:space="preserve"> </w:t>
      </w:r>
    </w:p>
    <w:p w14:paraId="07B3378A" w14:textId="6602C2BF" w:rsidR="00AC6A18" w:rsidRPr="00084D21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84D21" w14:paraId="51F55C12" w14:textId="77777777" w:rsidTr="00CD4DD1">
        <w:tc>
          <w:tcPr>
            <w:tcW w:w="9104" w:type="dxa"/>
            <w:shd w:val="clear" w:color="auto" w:fill="D9D9D9"/>
          </w:tcPr>
          <w:p w14:paraId="01667078" w14:textId="77777777" w:rsidR="0011306C" w:rsidRPr="00084D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84D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CDA0C62" w14:textId="77777777" w:rsidR="00D2702A" w:rsidRPr="00084D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</w:t>
      </w:r>
      <w:r w:rsidR="00313417" w:rsidRPr="00084D21">
        <w:rPr>
          <w:rFonts w:ascii="Times New Roman" w:hAnsi="Times New Roman"/>
        </w:rPr>
        <w:t xml:space="preserve"> że spełniam</w:t>
      </w:r>
      <w:r w:rsidR="004541F9" w:rsidRPr="00084D21">
        <w:rPr>
          <w:rFonts w:ascii="Times New Roman" w:hAnsi="Times New Roman"/>
        </w:rPr>
        <w:t>, określone przez Zamawiającego,</w:t>
      </w:r>
      <w:r w:rsidR="00313417" w:rsidRPr="00084D21">
        <w:rPr>
          <w:rFonts w:ascii="Times New Roman" w:hAnsi="Times New Roman"/>
        </w:rPr>
        <w:t xml:space="preserve"> warunki udziału </w:t>
      </w:r>
      <w:r w:rsidR="004541F9" w:rsidRPr="00084D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84D21" w14:paraId="3D1ACCE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FBD8" w14:textId="77777777" w:rsidR="00D2702A" w:rsidRPr="00084D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84D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F6B0E" w14:textId="77777777" w:rsidR="00D2702A" w:rsidRPr="00084D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B58FE" w:rsidRPr="00084D21" w14:paraId="02C26EDB" w14:textId="77777777" w:rsidTr="003D38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0393" w14:textId="033CA512" w:rsidR="000B58FE" w:rsidRPr="00084D21" w:rsidRDefault="000B58FE" w:rsidP="003D38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DA92" w14:textId="233B1183" w:rsidR="000B58FE" w:rsidRPr="00084D21" w:rsidRDefault="000B58FE" w:rsidP="003D38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84D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8A8E768" w14:textId="3695F522" w:rsidR="000B58FE" w:rsidRPr="00084D21" w:rsidRDefault="000B58FE" w:rsidP="003D38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58FE" w:rsidRPr="00084D21" w14:paraId="0F4957C8" w14:textId="77777777" w:rsidTr="003D38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E8ED" w14:textId="5F1E472F" w:rsidR="000B58FE" w:rsidRPr="00084D21" w:rsidRDefault="000B58FE" w:rsidP="003D38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A230" w14:textId="6A49B4F5" w:rsidR="000B58FE" w:rsidRPr="00084D21" w:rsidRDefault="000B58FE" w:rsidP="003D38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84D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1F00054" w14:textId="05F9BE79" w:rsidR="000B58FE" w:rsidRPr="00084D21" w:rsidRDefault="000B58FE" w:rsidP="003D38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58FE" w:rsidRPr="00084D21" w14:paraId="60A6B725" w14:textId="77777777" w:rsidTr="003D38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EB17" w14:textId="2F573E37" w:rsidR="000B58FE" w:rsidRPr="00084D21" w:rsidRDefault="000B58FE" w:rsidP="003D38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C7F7" w14:textId="66047B4F" w:rsidR="000B58FE" w:rsidRPr="00084D21" w:rsidRDefault="000B58FE" w:rsidP="003D38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84D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93B3D2D" w14:textId="4D72A170" w:rsidR="000B58FE" w:rsidRPr="00084D21" w:rsidRDefault="000B58FE" w:rsidP="003D38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B58FE" w:rsidRPr="00084D21" w14:paraId="15182DB4" w14:textId="77777777" w:rsidTr="003D38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82A04" w14:textId="582029A6" w:rsidR="000B58FE" w:rsidRPr="00084D21" w:rsidRDefault="000B58FE" w:rsidP="003D38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BD9B" w14:textId="1775254A" w:rsidR="000B58FE" w:rsidRPr="00084D21" w:rsidRDefault="000B58FE" w:rsidP="003D38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84D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956E18F" w14:textId="7EA9B735" w:rsidR="000B58FE" w:rsidRPr="00084D21" w:rsidRDefault="000B58FE" w:rsidP="003D38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</w:tbl>
    <w:p w14:paraId="0AACE227" w14:textId="77777777" w:rsidR="00E21BB4" w:rsidRPr="00084D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256C9A42" w14:textId="77777777" w:rsidR="00E21BB4" w:rsidRPr="00084D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84D21">
        <w:rPr>
          <w:rFonts w:ascii="Times New Roman" w:hAnsi="Times New Roman"/>
          <w:color w:val="0070C0"/>
        </w:rPr>
        <w:t xml:space="preserve">[UWAGA: </w:t>
      </w:r>
      <w:r w:rsidR="00721D87" w:rsidRPr="00084D21">
        <w:rPr>
          <w:rFonts w:ascii="Times New Roman" w:hAnsi="Times New Roman"/>
          <w:color w:val="0070C0"/>
        </w:rPr>
        <w:t>t</w:t>
      </w:r>
      <w:r w:rsidR="00BE6F04" w:rsidRPr="00084D21">
        <w:rPr>
          <w:rFonts w:ascii="Times New Roman" w:hAnsi="Times New Roman"/>
          <w:color w:val="0070C0"/>
        </w:rPr>
        <w:t>ę</w:t>
      </w:r>
      <w:r w:rsidR="00721D87" w:rsidRPr="00084D21">
        <w:rPr>
          <w:rFonts w:ascii="Times New Roman" w:hAnsi="Times New Roman"/>
          <w:color w:val="0070C0"/>
        </w:rPr>
        <w:t xml:space="preserve"> część oświadczenia </w:t>
      </w:r>
      <w:r w:rsidRPr="00084D21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2669045" w14:textId="77777777" w:rsidR="00C62F57" w:rsidRPr="00084D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43B98D0B" w14:textId="77777777" w:rsidR="00C62F57" w:rsidRPr="00084D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064C101" w14:textId="77777777" w:rsidR="00721D87" w:rsidRPr="00084D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84D21">
        <w:rPr>
          <w:rFonts w:ascii="Times New Roman" w:hAnsi="Times New Roman"/>
        </w:rPr>
        <w:t>ego/</w:t>
      </w:r>
      <w:r w:rsidRPr="00084D21">
        <w:rPr>
          <w:rFonts w:ascii="Times New Roman" w:hAnsi="Times New Roman"/>
        </w:rPr>
        <w:t xml:space="preserve">ych zasoby: </w:t>
      </w:r>
    </w:p>
    <w:p w14:paraId="744D0D51" w14:textId="77777777" w:rsidR="00721D87" w:rsidRPr="00084D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……………</w:t>
      </w:r>
      <w:r w:rsidR="00721D87" w:rsidRPr="00084D21">
        <w:rPr>
          <w:rFonts w:ascii="Times New Roman" w:hAnsi="Times New Roman"/>
        </w:rPr>
        <w:t>………………….……………………………………………………………….....</w:t>
      </w:r>
    </w:p>
    <w:p w14:paraId="4B04C0FB" w14:textId="77777777" w:rsidR="00721D87" w:rsidRPr="00084D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84D21">
        <w:rPr>
          <w:rFonts w:ascii="Times New Roman" w:hAnsi="Times New Roman"/>
          <w:i/>
          <w:iCs/>
        </w:rPr>
        <w:t>(wskazać nazwę/y podmiotu/ów)</w:t>
      </w:r>
    </w:p>
    <w:p w14:paraId="106C2E09" w14:textId="77777777" w:rsidR="00721D87" w:rsidRPr="00084D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 xml:space="preserve">w następującym zakresie: </w:t>
      </w:r>
    </w:p>
    <w:p w14:paraId="212EC25F" w14:textId="77777777" w:rsidR="00E21BB4" w:rsidRPr="00084D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……………</w:t>
      </w:r>
      <w:r w:rsidR="00721D87" w:rsidRPr="00084D21">
        <w:rPr>
          <w:rFonts w:ascii="Times New Roman" w:hAnsi="Times New Roman"/>
        </w:rPr>
        <w:t>………………………………………………………….</w:t>
      </w:r>
      <w:r w:rsidRPr="00084D21">
        <w:rPr>
          <w:rFonts w:ascii="Times New Roman" w:hAnsi="Times New Roman"/>
        </w:rPr>
        <w:t>………………………….</w:t>
      </w:r>
    </w:p>
    <w:p w14:paraId="19E38BB5" w14:textId="77777777" w:rsidR="00E21BB4" w:rsidRPr="00084D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84D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9736663" w14:textId="77777777" w:rsidR="00C62F57" w:rsidRPr="00084D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84D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84D21" w14:paraId="0617F0CA" w14:textId="77777777" w:rsidTr="00CD4DD1">
        <w:tc>
          <w:tcPr>
            <w:tcW w:w="9104" w:type="dxa"/>
            <w:shd w:val="clear" w:color="auto" w:fill="D9D9D9"/>
          </w:tcPr>
          <w:p w14:paraId="6B2BB051" w14:textId="77777777" w:rsidR="00BE6F04" w:rsidRPr="00084D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F7D3572" w14:textId="77777777" w:rsidR="00FE4E2B" w:rsidRPr="00084D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4D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84D21" w14:paraId="5C9D8B3D" w14:textId="77777777" w:rsidTr="00847232">
        <w:tc>
          <w:tcPr>
            <w:tcW w:w="9104" w:type="dxa"/>
            <w:shd w:val="clear" w:color="auto" w:fill="D9D9D9"/>
          </w:tcPr>
          <w:p w14:paraId="61783BDE" w14:textId="77777777" w:rsidR="00E426EB" w:rsidRPr="00084D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84D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2F389F7" w14:textId="77777777" w:rsidR="00E426EB" w:rsidRPr="00084D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00844C" w14:textId="77777777" w:rsidR="00E426EB" w:rsidRPr="00084D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52E040F5" w14:textId="77777777" w:rsidR="00E426EB" w:rsidRPr="00084D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028DFD5" w14:textId="77777777" w:rsidR="00E426EB" w:rsidRPr="00084D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84D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B1FA647" w14:textId="77777777" w:rsidR="00E426EB" w:rsidRPr="00084D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83AB89A" w14:textId="77777777" w:rsidR="00E426EB" w:rsidRPr="00084D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84D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FC8C6C3" w14:textId="77777777" w:rsidR="00E426EB" w:rsidRPr="00084D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7DE003" w14:textId="77777777" w:rsidR="0012157F" w:rsidRPr="00084D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C079D46" w14:textId="77777777" w:rsidR="00524951" w:rsidRPr="00084D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lastRenderedPageBreak/>
        <w:tab/>
      </w:r>
      <w:r w:rsidRPr="00084D21">
        <w:rPr>
          <w:rFonts w:ascii="Times New Roman" w:hAnsi="Times New Roman"/>
        </w:rPr>
        <w:tab/>
      </w:r>
      <w:r w:rsidRPr="00084D21">
        <w:rPr>
          <w:rFonts w:ascii="Times New Roman" w:hAnsi="Times New Roman"/>
        </w:rPr>
        <w:tab/>
      </w:r>
      <w:r w:rsidRPr="00084D21">
        <w:rPr>
          <w:rFonts w:ascii="Times New Roman" w:hAnsi="Times New Roman"/>
        </w:rPr>
        <w:tab/>
      </w:r>
      <w:r w:rsidRPr="00084D21">
        <w:rPr>
          <w:rFonts w:ascii="Times New Roman" w:hAnsi="Times New Roman"/>
        </w:rPr>
        <w:tab/>
      </w:r>
      <w:r w:rsidRPr="00084D21">
        <w:rPr>
          <w:rFonts w:ascii="Times New Roman" w:hAnsi="Times New Roman"/>
        </w:rPr>
        <w:tab/>
      </w:r>
      <w:r w:rsidRPr="00084D21">
        <w:rPr>
          <w:rFonts w:ascii="Times New Roman" w:hAnsi="Times New Roman"/>
        </w:rPr>
        <w:tab/>
      </w:r>
    </w:p>
    <w:p w14:paraId="1B29332A" w14:textId="77777777" w:rsidR="00524951" w:rsidRPr="00084D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69C9698" w14:textId="77777777" w:rsidR="00FE4E2B" w:rsidRPr="00084D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</w:rPr>
        <w:t xml:space="preserve">  </w:t>
      </w:r>
      <w:r w:rsidR="006D536F" w:rsidRPr="00084D21">
        <w:rPr>
          <w:rFonts w:ascii="Times New Roman" w:hAnsi="Times New Roman"/>
        </w:rPr>
        <w:t>………..</w:t>
      </w:r>
      <w:r w:rsidR="00FE4E2B" w:rsidRPr="00084D21">
        <w:rPr>
          <w:rFonts w:ascii="Times New Roman" w:hAnsi="Times New Roman"/>
        </w:rPr>
        <w:t>…</w:t>
      </w:r>
      <w:r w:rsidR="006D536F" w:rsidRPr="00084D21">
        <w:rPr>
          <w:rFonts w:ascii="Times New Roman" w:hAnsi="Times New Roman"/>
        </w:rPr>
        <w:t>………..</w:t>
      </w:r>
      <w:r w:rsidR="00FE4E2B" w:rsidRPr="00084D21">
        <w:rPr>
          <w:rFonts w:ascii="Times New Roman" w:hAnsi="Times New Roman"/>
        </w:rPr>
        <w:t>……</w:t>
      </w:r>
      <w:r w:rsidR="006D536F" w:rsidRPr="00084D21">
        <w:rPr>
          <w:rFonts w:ascii="Times New Roman" w:hAnsi="Times New Roman"/>
        </w:rPr>
        <w:t>………….</w:t>
      </w:r>
      <w:r w:rsidR="00FE4E2B" w:rsidRPr="00084D21">
        <w:rPr>
          <w:rFonts w:ascii="Times New Roman" w:hAnsi="Times New Roman"/>
        </w:rPr>
        <w:t>…………………………………</w:t>
      </w:r>
    </w:p>
    <w:p w14:paraId="104A11E0" w14:textId="77777777" w:rsidR="00484F88" w:rsidRPr="00084D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84D21">
        <w:rPr>
          <w:rFonts w:ascii="Times New Roman" w:hAnsi="Times New Roman"/>
          <w:i/>
        </w:rPr>
        <w:t xml:space="preserve">Data: </w:t>
      </w:r>
      <w:r w:rsidR="00524951" w:rsidRPr="00084D21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084D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6EEEC" w14:textId="77777777" w:rsidR="00832AA3" w:rsidRDefault="00832AA3" w:rsidP="0038231F">
      <w:pPr>
        <w:spacing w:after="0" w:line="240" w:lineRule="auto"/>
      </w:pPr>
      <w:r>
        <w:separator/>
      </w:r>
    </w:p>
  </w:endnote>
  <w:endnote w:type="continuationSeparator" w:id="0">
    <w:p w14:paraId="2182EB18" w14:textId="77777777" w:rsidR="00832AA3" w:rsidRDefault="00832A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5793" w14:textId="77777777" w:rsidR="000B58FE" w:rsidRDefault="000B58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6BA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C673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59C04" w14:textId="77777777" w:rsidR="000B58FE" w:rsidRDefault="000B58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332D8" w14:textId="77777777" w:rsidR="00832AA3" w:rsidRDefault="00832AA3" w:rsidP="0038231F">
      <w:pPr>
        <w:spacing w:after="0" w:line="240" w:lineRule="auto"/>
      </w:pPr>
      <w:r>
        <w:separator/>
      </w:r>
    </w:p>
  </w:footnote>
  <w:footnote w:type="continuationSeparator" w:id="0">
    <w:p w14:paraId="4BA1E533" w14:textId="77777777" w:rsidR="00832AA3" w:rsidRDefault="00832AA3" w:rsidP="0038231F">
      <w:pPr>
        <w:spacing w:after="0" w:line="240" w:lineRule="auto"/>
      </w:pPr>
      <w:r>
        <w:continuationSeparator/>
      </w:r>
    </w:p>
  </w:footnote>
  <w:footnote w:id="1">
    <w:p w14:paraId="583DABE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F825E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D364E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D335DA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3C5EC0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65A32" w14:textId="77777777" w:rsidR="000B58FE" w:rsidRDefault="000B5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0019C" w14:textId="77777777" w:rsidR="000B58FE" w:rsidRDefault="000B5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FA90" w14:textId="77777777" w:rsidR="000B58FE" w:rsidRDefault="000B58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028835">
    <w:abstractNumId w:val="11"/>
  </w:num>
  <w:num w:numId="2" w16cid:durableId="1135636634">
    <w:abstractNumId w:val="0"/>
  </w:num>
  <w:num w:numId="3" w16cid:durableId="392050044">
    <w:abstractNumId w:val="10"/>
  </w:num>
  <w:num w:numId="4" w16cid:durableId="179395821">
    <w:abstractNumId w:val="13"/>
  </w:num>
  <w:num w:numId="5" w16cid:durableId="1226911271">
    <w:abstractNumId w:val="12"/>
  </w:num>
  <w:num w:numId="6" w16cid:durableId="1081028708">
    <w:abstractNumId w:val="9"/>
  </w:num>
  <w:num w:numId="7" w16cid:durableId="833256729">
    <w:abstractNumId w:val="1"/>
  </w:num>
  <w:num w:numId="8" w16cid:durableId="15424807">
    <w:abstractNumId w:val="6"/>
  </w:num>
  <w:num w:numId="9" w16cid:durableId="1613324451">
    <w:abstractNumId w:val="4"/>
  </w:num>
  <w:num w:numId="10" w16cid:durableId="560168867">
    <w:abstractNumId w:val="7"/>
  </w:num>
  <w:num w:numId="11" w16cid:durableId="1588467160">
    <w:abstractNumId w:val="5"/>
  </w:num>
  <w:num w:numId="12" w16cid:durableId="838886539">
    <w:abstractNumId w:val="8"/>
  </w:num>
  <w:num w:numId="13" w16cid:durableId="1688672309">
    <w:abstractNumId w:val="3"/>
  </w:num>
  <w:num w:numId="14" w16cid:durableId="1548684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6D"/>
    <w:rsid w:val="00007E6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4D21"/>
    <w:rsid w:val="000857C0"/>
    <w:rsid w:val="000B1025"/>
    <w:rsid w:val="000B430B"/>
    <w:rsid w:val="000B54D1"/>
    <w:rsid w:val="000B58FE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08DA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34C4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2AA3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013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917A4"/>
  <w15:docId w15:val="{1E6CE758-B3CE-4BA6-A96B-C49E2F04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3608E-6FD0-4A06-9B87-37FAFE76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2026-09-28T10:48:00Z</dcterms:created>
  <dcterms:modified xsi:type="dcterms:W3CDTF">2026-09-28T10:49:00Z</dcterms:modified>
</cp:coreProperties>
</file>