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7F08F6" w14:textId="20C27F74" w:rsidR="00D665F5" w:rsidRDefault="005759CA" w:rsidP="00D665F5">
      <w:pPr>
        <w:spacing w:after="240"/>
        <w:jc w:val="right"/>
        <w:rPr>
          <w:sz w:val="22"/>
          <w:szCs w:val="22"/>
        </w:rPr>
      </w:pPr>
      <w:r w:rsidRPr="005759C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759CA">
        <w:rPr>
          <w:sz w:val="22"/>
          <w:szCs w:val="22"/>
        </w:rPr>
        <w:t>2026-09-29</w:t>
      </w:r>
    </w:p>
    <w:p w14:paraId="1287ABA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9CDBCF6" w14:textId="77777777" w:rsidR="005759CA" w:rsidRPr="005759CA" w:rsidRDefault="005759CA" w:rsidP="00577BC6">
      <w:pPr>
        <w:spacing w:after="40"/>
        <w:rPr>
          <w:b/>
          <w:bCs/>
          <w:sz w:val="22"/>
          <w:szCs w:val="22"/>
        </w:rPr>
      </w:pPr>
      <w:r w:rsidRPr="005759CA">
        <w:rPr>
          <w:b/>
          <w:bCs/>
          <w:sz w:val="22"/>
          <w:szCs w:val="22"/>
        </w:rPr>
        <w:t>Akademia Górniczo - Hutnicza</w:t>
      </w:r>
    </w:p>
    <w:p w14:paraId="315EED98" w14:textId="77777777" w:rsidR="005759CA" w:rsidRPr="005759CA" w:rsidRDefault="005759CA" w:rsidP="00577BC6">
      <w:pPr>
        <w:spacing w:after="40"/>
        <w:rPr>
          <w:b/>
          <w:bCs/>
          <w:sz w:val="22"/>
          <w:szCs w:val="22"/>
        </w:rPr>
      </w:pPr>
      <w:r w:rsidRPr="005759CA">
        <w:rPr>
          <w:b/>
          <w:bCs/>
          <w:sz w:val="22"/>
          <w:szCs w:val="22"/>
        </w:rPr>
        <w:t>im. Stanisława Staszica w Krakowie</w:t>
      </w:r>
    </w:p>
    <w:p w14:paraId="79D0B074" w14:textId="21CD9FA6" w:rsidR="00D665F5" w:rsidRPr="00D91931" w:rsidRDefault="005759CA" w:rsidP="00577BC6">
      <w:pPr>
        <w:spacing w:after="40"/>
        <w:rPr>
          <w:b/>
          <w:bCs/>
          <w:sz w:val="22"/>
          <w:szCs w:val="22"/>
        </w:rPr>
      </w:pPr>
      <w:r w:rsidRPr="005759CA">
        <w:rPr>
          <w:b/>
          <w:bCs/>
          <w:sz w:val="22"/>
          <w:szCs w:val="22"/>
        </w:rPr>
        <w:t>Dział Zamówień Publicznych</w:t>
      </w:r>
    </w:p>
    <w:p w14:paraId="560E5856" w14:textId="08FA4D65" w:rsidR="00D665F5" w:rsidRPr="00BD5546" w:rsidRDefault="005759CA" w:rsidP="00D665F5">
      <w:pPr>
        <w:rPr>
          <w:sz w:val="22"/>
          <w:szCs w:val="22"/>
        </w:rPr>
      </w:pPr>
      <w:r w:rsidRPr="005759C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759CA">
        <w:rPr>
          <w:sz w:val="22"/>
          <w:szCs w:val="22"/>
        </w:rPr>
        <w:t>30</w:t>
      </w:r>
    </w:p>
    <w:p w14:paraId="7F5FC15E" w14:textId="5AF43FDD" w:rsidR="00D665F5" w:rsidRPr="00BD5546" w:rsidRDefault="005759CA" w:rsidP="00D665F5">
      <w:pPr>
        <w:rPr>
          <w:sz w:val="22"/>
          <w:szCs w:val="22"/>
        </w:rPr>
      </w:pPr>
      <w:r w:rsidRPr="005759C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759CA">
        <w:rPr>
          <w:sz w:val="22"/>
          <w:szCs w:val="22"/>
        </w:rPr>
        <w:t>Kraków</w:t>
      </w:r>
    </w:p>
    <w:p w14:paraId="178A2318" w14:textId="0BFF7F3D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759CA" w:rsidRPr="005759CA">
        <w:rPr>
          <w:b/>
          <w:sz w:val="22"/>
          <w:szCs w:val="22"/>
        </w:rPr>
        <w:t>KC-DE-zp.25.460.2026</w:t>
      </w:r>
      <w:r w:rsidR="00A80738">
        <w:rPr>
          <w:sz w:val="24"/>
        </w:rPr>
        <w:tab/>
        <w:t xml:space="preserve"> </w:t>
      </w:r>
    </w:p>
    <w:p w14:paraId="2971119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1BC4E0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09642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53829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5C56F3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2493A38" w14:textId="2F44B72E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759CA" w:rsidRPr="005759CA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E4B65FC" w14:textId="7E2827B3" w:rsidR="00A80738" w:rsidRPr="00577BC6" w:rsidRDefault="005759C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759CA">
        <w:rPr>
          <w:b/>
          <w:sz w:val="22"/>
          <w:szCs w:val="22"/>
        </w:rPr>
        <w:t>Remont instalacji elektrycznych oraz pomieszczenia socjalnego nr 017 w poziomie piwnic wraz z modernizacją systemu wentylacji w pom. socjalnym 017 w pawilonie B-1 AGH w Krakowie - KC-DE-zp.25.460.2026</w:t>
      </w:r>
    </w:p>
    <w:p w14:paraId="0D94671E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r w:rsidR="009C20BC" w:rsidRPr="009C20BC">
        <w:rPr>
          <w:sz w:val="22"/>
          <w:szCs w:val="22"/>
        </w:rPr>
        <w:t xml:space="preserve">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14492F6" w14:textId="53F8DF30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759CA" w:rsidRPr="005759CA">
        <w:rPr>
          <w:sz w:val="22"/>
          <w:szCs w:val="22"/>
        </w:rPr>
        <w:t>29/09/2026</w:t>
      </w:r>
      <w:r w:rsidR="00FF4AB1" w:rsidRPr="00577BC6">
        <w:rPr>
          <w:sz w:val="22"/>
          <w:szCs w:val="22"/>
        </w:rPr>
        <w:t xml:space="preserve"> o godz. </w:t>
      </w:r>
      <w:r w:rsidR="005759CA" w:rsidRPr="005759CA">
        <w:rPr>
          <w:sz w:val="22"/>
          <w:szCs w:val="22"/>
        </w:rPr>
        <w:t>09:30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75579DC" w14:textId="77777777" w:rsidTr="003F57CD">
        <w:tc>
          <w:tcPr>
            <w:tcW w:w="993" w:type="dxa"/>
            <w:vAlign w:val="center"/>
          </w:tcPr>
          <w:p w14:paraId="0EC6AF8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77487E7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3327C24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759CA" w:rsidRPr="00493F8C" w14:paraId="0514A75C" w14:textId="77777777" w:rsidTr="00815474">
        <w:tc>
          <w:tcPr>
            <w:tcW w:w="993" w:type="dxa"/>
            <w:vAlign w:val="center"/>
          </w:tcPr>
          <w:p w14:paraId="393BBFF1" w14:textId="352351F9" w:rsidR="005759CA" w:rsidRPr="00490DC0" w:rsidRDefault="005759CA" w:rsidP="00815474">
            <w:pPr>
              <w:spacing w:before="120" w:after="120"/>
              <w:jc w:val="center"/>
            </w:pPr>
            <w:r w:rsidRPr="005759CA">
              <w:t>1</w:t>
            </w:r>
          </w:p>
        </w:tc>
        <w:tc>
          <w:tcPr>
            <w:tcW w:w="5244" w:type="dxa"/>
          </w:tcPr>
          <w:p w14:paraId="443F5585" w14:textId="2754A475" w:rsidR="005759CA" w:rsidRPr="00490DC0" w:rsidRDefault="005759CA" w:rsidP="00815474">
            <w:pPr>
              <w:spacing w:before="40"/>
            </w:pPr>
            <w:r w:rsidRPr="005759CA">
              <w:t>Zakład Budowlano-Ślusarski TOMBUDOS Kazimierz Tomczyk</w:t>
            </w:r>
          </w:p>
          <w:p w14:paraId="4CC0A868" w14:textId="467710F6" w:rsidR="005759CA" w:rsidRPr="00490DC0" w:rsidRDefault="005759CA" w:rsidP="00815474">
            <w:r w:rsidRPr="005759CA">
              <w:t>Zręczyce</w:t>
            </w:r>
            <w:r w:rsidRPr="00490DC0">
              <w:t xml:space="preserve"> </w:t>
            </w:r>
            <w:r w:rsidRPr="005759CA">
              <w:t>60</w:t>
            </w:r>
            <w:r w:rsidRPr="00490DC0">
              <w:t xml:space="preserve"> </w:t>
            </w:r>
          </w:p>
          <w:p w14:paraId="16097680" w14:textId="446CBA9F" w:rsidR="005759CA" w:rsidRPr="00490DC0" w:rsidRDefault="005759CA" w:rsidP="00815474">
            <w:pPr>
              <w:spacing w:after="40"/>
              <w:jc w:val="both"/>
            </w:pPr>
            <w:r w:rsidRPr="005759CA">
              <w:t>32-420</w:t>
            </w:r>
            <w:r w:rsidRPr="00490DC0">
              <w:t xml:space="preserve"> </w:t>
            </w:r>
            <w:r w:rsidRPr="005759CA">
              <w:t>Gdów</w:t>
            </w:r>
          </w:p>
        </w:tc>
        <w:tc>
          <w:tcPr>
            <w:tcW w:w="2835" w:type="dxa"/>
            <w:vAlign w:val="center"/>
          </w:tcPr>
          <w:p w14:paraId="0413C261" w14:textId="2DE607D8" w:rsidR="005759CA" w:rsidRPr="00490DC0" w:rsidRDefault="005759CA" w:rsidP="00815474">
            <w:pPr>
              <w:spacing w:before="120" w:after="120"/>
              <w:jc w:val="both"/>
            </w:pPr>
            <w:r w:rsidRPr="005759CA">
              <w:t>598 675.26 zł</w:t>
            </w:r>
          </w:p>
        </w:tc>
      </w:tr>
      <w:tr w:rsidR="005759CA" w:rsidRPr="00493F8C" w14:paraId="14CC98FC" w14:textId="77777777" w:rsidTr="00815474">
        <w:tc>
          <w:tcPr>
            <w:tcW w:w="993" w:type="dxa"/>
            <w:vAlign w:val="center"/>
          </w:tcPr>
          <w:p w14:paraId="6CC7AA21" w14:textId="46522389" w:rsidR="005759CA" w:rsidRPr="00490DC0" w:rsidRDefault="005759CA" w:rsidP="00815474">
            <w:pPr>
              <w:spacing w:before="120" w:after="120"/>
              <w:jc w:val="center"/>
            </w:pPr>
            <w:r w:rsidRPr="005759CA">
              <w:t>2</w:t>
            </w:r>
          </w:p>
        </w:tc>
        <w:tc>
          <w:tcPr>
            <w:tcW w:w="5244" w:type="dxa"/>
          </w:tcPr>
          <w:p w14:paraId="7922DED1" w14:textId="77777777" w:rsidR="00371C7D" w:rsidRDefault="00371C7D" w:rsidP="00815474">
            <w:pPr>
              <w:spacing w:before="40"/>
            </w:pPr>
            <w:r>
              <w:t>Konsorcjum firm:</w:t>
            </w:r>
          </w:p>
          <w:p w14:paraId="42D6AAD3" w14:textId="54C3DDDA" w:rsidR="005759CA" w:rsidRPr="00490DC0" w:rsidRDefault="005759CA" w:rsidP="00815474">
            <w:pPr>
              <w:spacing w:before="40"/>
            </w:pPr>
            <w:r w:rsidRPr="005759CA">
              <w:t>Stambud Sp. z o.o.</w:t>
            </w:r>
          </w:p>
          <w:p w14:paraId="40643DCA" w14:textId="5057BB85" w:rsidR="005759CA" w:rsidRPr="00490DC0" w:rsidRDefault="005759CA" w:rsidP="00815474">
            <w:r w:rsidRPr="005759CA">
              <w:t>Św. Wojciecha</w:t>
            </w:r>
            <w:r w:rsidRPr="00490DC0">
              <w:t xml:space="preserve"> </w:t>
            </w:r>
            <w:r w:rsidRPr="005759CA">
              <w:t>89</w:t>
            </w:r>
            <w:r w:rsidRPr="00490DC0">
              <w:t xml:space="preserve"> </w:t>
            </w:r>
          </w:p>
          <w:p w14:paraId="07989E9A" w14:textId="77777777" w:rsidR="005759CA" w:rsidRDefault="005759CA" w:rsidP="00815474">
            <w:pPr>
              <w:spacing w:after="40"/>
              <w:jc w:val="both"/>
            </w:pPr>
            <w:r w:rsidRPr="005759CA">
              <w:t>32-085</w:t>
            </w:r>
            <w:r w:rsidRPr="00490DC0">
              <w:t xml:space="preserve"> </w:t>
            </w:r>
            <w:r w:rsidRPr="005759CA">
              <w:t>Modlnica</w:t>
            </w:r>
          </w:p>
          <w:p w14:paraId="7A59831B" w14:textId="7CFA5A4F" w:rsidR="00371C7D" w:rsidRDefault="00371C7D" w:rsidP="00815474">
            <w:pPr>
              <w:spacing w:after="40"/>
              <w:jc w:val="both"/>
            </w:pPr>
            <w:r>
              <w:t>oraz</w:t>
            </w:r>
          </w:p>
          <w:p w14:paraId="22FB1FF5" w14:textId="77777777" w:rsidR="00371C7D" w:rsidRDefault="00371C7D" w:rsidP="00815474">
            <w:pPr>
              <w:spacing w:after="40"/>
              <w:jc w:val="both"/>
            </w:pPr>
            <w:r>
              <w:t>2K-Budownictwo Sp. z o.o. sp.k.</w:t>
            </w:r>
          </w:p>
          <w:p w14:paraId="1445A385" w14:textId="77777777" w:rsidR="00371C7D" w:rsidRPr="00490DC0" w:rsidRDefault="00371C7D" w:rsidP="00371C7D">
            <w:r w:rsidRPr="005759CA">
              <w:t>Św. Wojciecha</w:t>
            </w:r>
            <w:r w:rsidRPr="00490DC0">
              <w:t xml:space="preserve"> </w:t>
            </w:r>
            <w:r w:rsidRPr="005759CA">
              <w:t>89</w:t>
            </w:r>
            <w:r w:rsidRPr="00490DC0">
              <w:t xml:space="preserve"> </w:t>
            </w:r>
          </w:p>
          <w:p w14:paraId="60A33FC1" w14:textId="3E30633F" w:rsidR="00371C7D" w:rsidRPr="00490DC0" w:rsidRDefault="00371C7D" w:rsidP="00815474">
            <w:pPr>
              <w:spacing w:after="40"/>
              <w:jc w:val="both"/>
            </w:pPr>
            <w:r w:rsidRPr="005759CA">
              <w:t>32-085</w:t>
            </w:r>
            <w:r w:rsidRPr="00490DC0">
              <w:t xml:space="preserve"> </w:t>
            </w:r>
            <w:r w:rsidRPr="005759CA">
              <w:t>Modlnica</w:t>
            </w:r>
          </w:p>
        </w:tc>
        <w:tc>
          <w:tcPr>
            <w:tcW w:w="2835" w:type="dxa"/>
            <w:vAlign w:val="center"/>
          </w:tcPr>
          <w:p w14:paraId="71D1B2FD" w14:textId="2B74B5D6" w:rsidR="005759CA" w:rsidRPr="00490DC0" w:rsidRDefault="005759CA" w:rsidP="00815474">
            <w:pPr>
              <w:spacing w:before="120" w:after="120"/>
              <w:jc w:val="both"/>
            </w:pPr>
            <w:r w:rsidRPr="005759CA">
              <w:t>547 785.36 zł</w:t>
            </w:r>
          </w:p>
        </w:tc>
      </w:tr>
      <w:tr w:rsidR="005759CA" w:rsidRPr="00493F8C" w14:paraId="1F5AF4B6" w14:textId="77777777" w:rsidTr="00815474">
        <w:tc>
          <w:tcPr>
            <w:tcW w:w="993" w:type="dxa"/>
            <w:vAlign w:val="center"/>
          </w:tcPr>
          <w:p w14:paraId="37709175" w14:textId="38D91A22" w:rsidR="005759CA" w:rsidRPr="00490DC0" w:rsidRDefault="005759CA" w:rsidP="00815474">
            <w:pPr>
              <w:spacing w:before="120" w:after="120"/>
              <w:jc w:val="center"/>
            </w:pPr>
            <w:r w:rsidRPr="005759CA">
              <w:t>3</w:t>
            </w:r>
          </w:p>
        </w:tc>
        <w:tc>
          <w:tcPr>
            <w:tcW w:w="5244" w:type="dxa"/>
          </w:tcPr>
          <w:p w14:paraId="7489109D" w14:textId="217D5711" w:rsidR="005759CA" w:rsidRPr="00490DC0" w:rsidRDefault="005759CA" w:rsidP="00815474">
            <w:pPr>
              <w:spacing w:before="40"/>
            </w:pPr>
            <w:r w:rsidRPr="005759CA">
              <w:t xml:space="preserve">MURINO </w:t>
            </w:r>
            <w:r w:rsidR="00371C7D">
              <w:t>Sp. z o.o.</w:t>
            </w:r>
          </w:p>
          <w:p w14:paraId="7CD1D8A1" w14:textId="19708909" w:rsidR="00371C7D" w:rsidRDefault="005759CA" w:rsidP="00815474">
            <w:r w:rsidRPr="005759CA">
              <w:t xml:space="preserve">Kazimierza Morawskiego 5 /127 </w:t>
            </w:r>
          </w:p>
          <w:p w14:paraId="4408C86C" w14:textId="2685F9EE" w:rsidR="00371C7D" w:rsidRDefault="005759CA" w:rsidP="00815474">
            <w:r w:rsidRPr="005759CA">
              <w:t>30-102 Kraków</w:t>
            </w:r>
          </w:p>
          <w:p w14:paraId="031A9930" w14:textId="4A43CFC1" w:rsidR="005759CA" w:rsidRPr="00490DC0" w:rsidRDefault="005759CA" w:rsidP="00815474">
            <w:pPr>
              <w:spacing w:after="40"/>
              <w:jc w:val="both"/>
            </w:pPr>
          </w:p>
        </w:tc>
        <w:tc>
          <w:tcPr>
            <w:tcW w:w="2835" w:type="dxa"/>
            <w:vAlign w:val="center"/>
          </w:tcPr>
          <w:p w14:paraId="2E737BA3" w14:textId="1EC86943" w:rsidR="005759CA" w:rsidRPr="00490DC0" w:rsidRDefault="005759CA" w:rsidP="00815474">
            <w:pPr>
              <w:spacing w:before="120" w:after="120"/>
              <w:jc w:val="both"/>
            </w:pPr>
            <w:r w:rsidRPr="005759CA">
              <w:t>629 528.16 zł</w:t>
            </w:r>
          </w:p>
        </w:tc>
      </w:tr>
    </w:tbl>
    <w:p w14:paraId="5E581874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9DEF2D" w14:textId="77777777" w:rsidR="006423A5" w:rsidRDefault="006423A5">
      <w:r>
        <w:separator/>
      </w:r>
    </w:p>
  </w:endnote>
  <w:endnote w:type="continuationSeparator" w:id="0">
    <w:p w14:paraId="00D3A3FB" w14:textId="77777777" w:rsidR="006423A5" w:rsidRDefault="00642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E3F6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126B1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6AC9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12999DB">
        <v:line id="_x0000_s1025" style="position:absolute;left:0;text-align:left;z-index:251657728" from="-3.85pt,8.7pt" to="455.15pt,8.7pt"/>
      </w:pict>
    </w:r>
  </w:p>
  <w:p w14:paraId="4C06FE2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AAA14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FAEC7F" w14:textId="77777777" w:rsidR="009F189D" w:rsidRDefault="009F189D">
    <w:pPr>
      <w:pStyle w:val="Stopka"/>
      <w:tabs>
        <w:tab w:val="clear" w:pos="4536"/>
      </w:tabs>
      <w:jc w:val="center"/>
    </w:pPr>
  </w:p>
  <w:p w14:paraId="644FC90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2006A3" w14:textId="77777777" w:rsidR="006423A5" w:rsidRDefault="006423A5">
      <w:r>
        <w:separator/>
      </w:r>
    </w:p>
  </w:footnote>
  <w:footnote w:type="continuationSeparator" w:id="0">
    <w:p w14:paraId="0B82D999" w14:textId="77777777" w:rsidR="006423A5" w:rsidRDefault="006423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AC8438" w14:textId="77777777" w:rsidR="005759CA" w:rsidRDefault="005759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E866A" w14:textId="77777777" w:rsidR="005759CA" w:rsidRDefault="005759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75D63" w14:textId="77777777" w:rsidR="005759CA" w:rsidRDefault="005759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6440"/>
    <w:rsid w:val="00007727"/>
    <w:rsid w:val="00017720"/>
    <w:rsid w:val="00035488"/>
    <w:rsid w:val="00086440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71C7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59CA"/>
    <w:rsid w:val="00577BC6"/>
    <w:rsid w:val="00601802"/>
    <w:rsid w:val="006423A5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973002"/>
  <w15:chartTrackingRefBased/>
  <w15:docId w15:val="{91B89A71-1DF9-4B4D-8D16-AF421EAEE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181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3</cp:revision>
  <dcterms:created xsi:type="dcterms:W3CDTF">2026-09-29T09:47:00Z</dcterms:created>
  <dcterms:modified xsi:type="dcterms:W3CDTF">2026-09-29T09:52:00Z</dcterms:modified>
</cp:coreProperties>
</file>