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C0D460" w14:textId="77777777" w:rsidR="00196634" w:rsidRDefault="00196634" w:rsidP="00196634">
      <w:pPr>
        <w:keepNext/>
        <w:jc w:val="right"/>
        <w:outlineLvl w:val="2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ab/>
      </w:r>
      <w:r>
        <w:rPr>
          <w:rFonts w:ascii="Verdana" w:hAnsi="Verdana"/>
          <w:bCs/>
          <w:sz w:val="20"/>
          <w:szCs w:val="20"/>
        </w:rPr>
        <w:tab/>
      </w:r>
      <w:r>
        <w:rPr>
          <w:rFonts w:ascii="Verdana" w:hAnsi="Verdana"/>
          <w:bCs/>
          <w:sz w:val="20"/>
          <w:szCs w:val="20"/>
        </w:rPr>
        <w:tab/>
      </w:r>
      <w:r>
        <w:rPr>
          <w:rFonts w:ascii="Verdana" w:hAnsi="Verdana"/>
          <w:bCs/>
          <w:sz w:val="20"/>
          <w:szCs w:val="20"/>
        </w:rPr>
        <w:tab/>
      </w:r>
      <w:r>
        <w:rPr>
          <w:rFonts w:ascii="Verdana" w:hAnsi="Verdana"/>
          <w:bCs/>
          <w:sz w:val="20"/>
          <w:szCs w:val="20"/>
        </w:rPr>
        <w:tab/>
      </w:r>
      <w:r>
        <w:rPr>
          <w:rFonts w:ascii="Verdana" w:hAnsi="Verdana"/>
          <w:bCs/>
          <w:sz w:val="20"/>
          <w:szCs w:val="20"/>
        </w:rPr>
        <w:tab/>
      </w:r>
      <w:r>
        <w:rPr>
          <w:rFonts w:ascii="Verdana" w:hAnsi="Verdana"/>
          <w:bCs/>
          <w:sz w:val="20"/>
          <w:szCs w:val="20"/>
        </w:rPr>
        <w:tab/>
      </w:r>
      <w:r>
        <w:rPr>
          <w:rFonts w:ascii="Verdana" w:hAnsi="Verdana"/>
          <w:b/>
          <w:bCs/>
          <w:sz w:val="20"/>
          <w:szCs w:val="20"/>
        </w:rPr>
        <w:t>Załącznik nr 1</w:t>
      </w:r>
    </w:p>
    <w:p w14:paraId="19A05F36" w14:textId="77777777" w:rsidR="00196634" w:rsidRDefault="00196634" w:rsidP="0019663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387169AB" w14:textId="77777777" w:rsidR="00196634" w:rsidRDefault="00196634" w:rsidP="0019663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FORMULARZ OFERTY</w:t>
      </w:r>
    </w:p>
    <w:p w14:paraId="71EF90CC" w14:textId="77777777" w:rsidR="00196634" w:rsidRDefault="00196634" w:rsidP="00196634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0E92CD7C" w14:textId="77777777" w:rsidR="00196634" w:rsidRDefault="00196634" w:rsidP="00196634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30E1CCC3" w14:textId="77777777" w:rsidR="00196634" w:rsidRDefault="00196634" w:rsidP="00196634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FORMA PROWADZONEJ DZIAŁALNOŚCI: ...........................................................</w:t>
      </w:r>
    </w:p>
    <w:p w14:paraId="61792FF3" w14:textId="77777777" w:rsidR="00196634" w:rsidRDefault="00196634" w:rsidP="00196634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013178B0" w14:textId="77777777" w:rsidR="00196634" w:rsidRDefault="00196634" w:rsidP="00196634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61EFB1A1" w14:textId="77777777" w:rsidR="00196634" w:rsidRDefault="00196634" w:rsidP="00196634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TEL.</w:t>
      </w:r>
      <w:r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437E6872" w14:textId="77777777" w:rsidR="00196634" w:rsidRDefault="00196634" w:rsidP="00196634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 xml:space="preserve">FAX </w:t>
      </w:r>
      <w:r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6379C57D" w14:textId="77777777" w:rsidR="00196634" w:rsidRDefault="00196634" w:rsidP="00196634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519A31B6" w14:textId="77777777" w:rsidR="00196634" w:rsidRDefault="00196634" w:rsidP="00196634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23720323" w14:textId="77777777" w:rsidR="00196634" w:rsidRDefault="00196634" w:rsidP="00196634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67EF1E65" w14:textId="77777777" w:rsidR="00196634" w:rsidRDefault="00196634" w:rsidP="00196634">
      <w:pPr>
        <w:rPr>
          <w:rFonts w:ascii="Verdana" w:hAnsi="Verdana"/>
          <w:sz w:val="20"/>
          <w:szCs w:val="20"/>
        </w:rPr>
      </w:pPr>
    </w:p>
    <w:p w14:paraId="5B6DE9DF" w14:textId="77777777" w:rsidR="00196634" w:rsidRDefault="00196634" w:rsidP="00196634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Do: Nazwa i siedziba Zamawiającego:</w:t>
      </w:r>
    </w:p>
    <w:p w14:paraId="22B20068" w14:textId="77777777" w:rsidR="00196634" w:rsidRDefault="00196634" w:rsidP="00196634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21C65AF1" w14:textId="77777777" w:rsidR="00196634" w:rsidRDefault="00196634" w:rsidP="00196634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519B9C20" w14:textId="77777777" w:rsidR="00196634" w:rsidRDefault="00196634" w:rsidP="00196634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59C169E4" w14:textId="77777777" w:rsidR="00196634" w:rsidRDefault="00196634" w:rsidP="00196634">
      <w:pPr>
        <w:ind w:firstLine="3969"/>
        <w:rPr>
          <w:rFonts w:ascii="Verdana" w:hAnsi="Verdana"/>
          <w:b/>
          <w:sz w:val="20"/>
          <w:szCs w:val="20"/>
        </w:rPr>
      </w:pPr>
    </w:p>
    <w:p w14:paraId="6C0829BD" w14:textId="77777777" w:rsidR="00196634" w:rsidRDefault="00196634" w:rsidP="00196634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>
        <w:rPr>
          <w:rFonts w:ascii="Verdana" w:hAnsi="Verdana"/>
          <w:b/>
          <w:bCs/>
          <w:sz w:val="20"/>
          <w:szCs w:val="20"/>
        </w:rPr>
        <w:t xml:space="preserve">Usługi adaptacji i opracowania krótkich form wideo oraz materiałów komunikacyjnych na potrzeby </w:t>
      </w:r>
      <w:proofErr w:type="spellStart"/>
      <w:r>
        <w:rPr>
          <w:rFonts w:ascii="Verdana" w:hAnsi="Verdana"/>
          <w:b/>
          <w:bCs/>
          <w:sz w:val="20"/>
          <w:szCs w:val="20"/>
        </w:rPr>
        <w:t>dyseminacji</w:t>
      </w:r>
      <w:proofErr w:type="spellEnd"/>
      <w:r>
        <w:rPr>
          <w:rFonts w:ascii="Verdana" w:hAnsi="Verdana"/>
          <w:b/>
          <w:bCs/>
          <w:sz w:val="20"/>
          <w:szCs w:val="20"/>
        </w:rPr>
        <w:t xml:space="preserve"> cyfrowej</w:t>
      </w:r>
      <w:r>
        <w:rPr>
          <w:rFonts w:ascii="Verdana" w:hAnsi="Verdana"/>
          <w:b/>
          <w:sz w:val="20"/>
          <w:szCs w:val="20"/>
        </w:rPr>
        <w:t xml:space="preserve"> - KC-DE-zp.25.425.2026, </w:t>
      </w:r>
      <w:r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103636AB" w14:textId="77777777" w:rsidR="00196634" w:rsidRDefault="00196634" w:rsidP="00196634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0ADBED1B" w14:textId="56D6BA8A" w:rsidR="00196634" w:rsidRDefault="00196634" w:rsidP="00196634">
      <w:pPr>
        <w:widowControl w:val="0"/>
        <w:ind w:right="1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Cena brutto za całość przedmiotu zamówienia, tj. </w:t>
      </w:r>
      <w:r w:rsidR="004B30BB" w:rsidRPr="004B30BB">
        <w:rPr>
          <w:rFonts w:ascii="Verdana" w:hAnsi="Verdana"/>
          <w:b/>
          <w:sz w:val="20"/>
          <w:szCs w:val="20"/>
        </w:rPr>
        <w:t>15 krótkich form wideo</w:t>
      </w:r>
      <w:r>
        <w:rPr>
          <w:rFonts w:ascii="Verdana" w:hAnsi="Verdana"/>
          <w:b/>
          <w:sz w:val="20"/>
          <w:szCs w:val="20"/>
        </w:rPr>
        <w:t>:   ........................................................   PLN</w:t>
      </w:r>
    </w:p>
    <w:p w14:paraId="3223D404" w14:textId="77777777" w:rsidR="00196634" w:rsidRDefault="00196634" w:rsidP="00196634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14:paraId="23896191" w14:textId="77777777" w:rsidR="00196634" w:rsidRDefault="00196634" w:rsidP="00196634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Słownie brutto :..................................................................................,</w:t>
      </w:r>
    </w:p>
    <w:p w14:paraId="6870AF6C" w14:textId="77777777" w:rsidR="00196634" w:rsidRDefault="00196634" w:rsidP="00196634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535CAE92" w14:textId="77777777" w:rsidR="00196634" w:rsidRDefault="00196634" w:rsidP="00196634">
      <w:pPr>
        <w:widowControl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Powyższa cena zawiera właściwą stawkę podatku VAT</w:t>
      </w:r>
    </w:p>
    <w:p w14:paraId="25A1F1C7" w14:textId="77777777" w:rsidR="00196634" w:rsidRDefault="00196634" w:rsidP="00196634">
      <w:pPr>
        <w:widowControl w:val="0"/>
        <w:rPr>
          <w:rFonts w:ascii="Verdana" w:hAnsi="Verdana"/>
          <w:b/>
          <w:color w:val="FF0000"/>
          <w:sz w:val="20"/>
          <w:szCs w:val="20"/>
        </w:rPr>
      </w:pPr>
    </w:p>
    <w:p w14:paraId="50C537DC" w14:textId="137F972C" w:rsidR="00196634" w:rsidRDefault="00196634" w:rsidP="00196634">
      <w:pPr>
        <w:widowControl w:val="0"/>
        <w:rPr>
          <w:rFonts w:ascii="Verdana" w:hAnsi="Verdana"/>
          <w:b/>
          <w:i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realizacji całości zamówienia : </w:t>
      </w:r>
      <w:r w:rsidR="000B1F74">
        <w:rPr>
          <w:rFonts w:ascii="Verdana" w:hAnsi="Verdana"/>
          <w:b/>
          <w:bCs/>
          <w:sz w:val="20"/>
          <w:szCs w:val="20"/>
        </w:rPr>
        <w:t xml:space="preserve">od daty podpisania umowy do </w:t>
      </w:r>
      <w:r>
        <w:rPr>
          <w:rFonts w:ascii="Verdana" w:hAnsi="Verdana"/>
          <w:b/>
          <w:bCs/>
          <w:iCs/>
          <w:sz w:val="20"/>
          <w:szCs w:val="20"/>
        </w:rPr>
        <w:t xml:space="preserve"> </w:t>
      </w:r>
      <w:r w:rsidR="000B1F74">
        <w:rPr>
          <w:rFonts w:ascii="Verdana" w:hAnsi="Verdana"/>
          <w:b/>
          <w:bCs/>
          <w:iCs/>
          <w:sz w:val="20"/>
          <w:szCs w:val="20"/>
        </w:rPr>
        <w:t>31.12</w:t>
      </w:r>
      <w:r>
        <w:rPr>
          <w:rFonts w:ascii="Verdana" w:hAnsi="Verdana"/>
          <w:b/>
          <w:bCs/>
          <w:iCs/>
          <w:sz w:val="20"/>
          <w:szCs w:val="20"/>
        </w:rPr>
        <w:t>.2026 roku</w:t>
      </w:r>
    </w:p>
    <w:p w14:paraId="38FCC139" w14:textId="77777777" w:rsidR="00196634" w:rsidRDefault="00196634" w:rsidP="00196634">
      <w:pPr>
        <w:widowControl w:val="0"/>
        <w:rPr>
          <w:rFonts w:ascii="Verdana" w:hAnsi="Verdana"/>
          <w:b/>
          <w:i/>
          <w:color w:val="FF0000"/>
          <w:sz w:val="20"/>
          <w:szCs w:val="20"/>
        </w:rPr>
      </w:pPr>
    </w:p>
    <w:p w14:paraId="6E59325A" w14:textId="7BB2AADD" w:rsidR="007C3F24" w:rsidRDefault="007C3F24" w:rsidP="00196634">
      <w:pPr>
        <w:widowControl w:val="0"/>
        <w:rPr>
          <w:rFonts w:ascii="Verdana" w:hAnsi="Verdana"/>
          <w:b/>
          <w:i/>
          <w:color w:val="FF0000"/>
          <w:sz w:val="20"/>
          <w:szCs w:val="20"/>
        </w:rPr>
      </w:pPr>
      <w:r>
        <w:rPr>
          <w:rFonts w:ascii="Verdana" w:hAnsi="Verdana"/>
          <w:b/>
          <w:i/>
          <w:color w:val="FF0000"/>
          <w:sz w:val="20"/>
          <w:szCs w:val="20"/>
        </w:rPr>
        <w:t>Osoba skierowana do realizacji zamówienia: ……………………</w:t>
      </w:r>
    </w:p>
    <w:p w14:paraId="30EFC3A4" w14:textId="77777777" w:rsidR="007C3F24" w:rsidRDefault="007C3F24" w:rsidP="00196634">
      <w:pPr>
        <w:widowControl w:val="0"/>
        <w:rPr>
          <w:rFonts w:ascii="Verdana" w:hAnsi="Verdana"/>
          <w:b/>
          <w:i/>
          <w:color w:val="FF0000"/>
          <w:sz w:val="20"/>
          <w:szCs w:val="20"/>
        </w:rPr>
      </w:pPr>
    </w:p>
    <w:p w14:paraId="538D7A6D" w14:textId="5B3613C2" w:rsidR="00196634" w:rsidRDefault="000B1F74" w:rsidP="00196634">
      <w:pPr>
        <w:widowControl w:val="0"/>
        <w:rPr>
          <w:rFonts w:ascii="Verdana" w:hAnsi="Verdana"/>
          <w:b/>
          <w:bCs/>
          <w:color w:val="FF0000"/>
          <w:sz w:val="20"/>
          <w:szCs w:val="20"/>
        </w:rPr>
      </w:pPr>
      <w:r>
        <w:rPr>
          <w:rFonts w:ascii="Verdana" w:hAnsi="Verdana"/>
          <w:b/>
          <w:bCs/>
          <w:color w:val="FF0000"/>
          <w:sz w:val="20"/>
          <w:szCs w:val="20"/>
        </w:rPr>
        <w:t>K</w:t>
      </w:r>
      <w:r w:rsidR="00196634">
        <w:rPr>
          <w:rFonts w:ascii="Verdana" w:hAnsi="Verdana"/>
          <w:b/>
          <w:bCs/>
          <w:color w:val="FF0000"/>
          <w:sz w:val="20"/>
          <w:szCs w:val="20"/>
        </w:rPr>
        <w:t>ryterium oceny ofert</w:t>
      </w:r>
    </w:p>
    <w:p w14:paraId="3BB423E2" w14:textId="5A5A18CC" w:rsidR="00196634" w:rsidRPr="00BA3DE9" w:rsidRDefault="00196634" w:rsidP="00196634">
      <w:pPr>
        <w:tabs>
          <w:tab w:val="left" w:pos="426"/>
        </w:tabs>
        <w:jc w:val="both"/>
        <w:rPr>
          <w:rFonts w:ascii="Verdana" w:hAnsi="Verdana"/>
          <w:b/>
          <w:bCs/>
          <w:iCs/>
          <w:sz w:val="20"/>
          <w:szCs w:val="20"/>
        </w:rPr>
      </w:pPr>
      <w:r w:rsidRPr="00BA3DE9">
        <w:rPr>
          <w:rFonts w:ascii="Verdana" w:hAnsi="Verdana"/>
          <w:b/>
          <w:bCs/>
          <w:iCs/>
          <w:sz w:val="20"/>
          <w:szCs w:val="20"/>
        </w:rPr>
        <w:t xml:space="preserve">Jakość </w:t>
      </w:r>
      <w:r w:rsidR="000B1F74" w:rsidRPr="00BA3DE9">
        <w:rPr>
          <w:rFonts w:ascii="Verdana" w:hAnsi="Verdana"/>
          <w:b/>
          <w:bCs/>
          <w:iCs/>
          <w:sz w:val="20"/>
          <w:szCs w:val="20"/>
        </w:rPr>
        <w:t>portfolio</w:t>
      </w:r>
    </w:p>
    <w:p w14:paraId="08D15877" w14:textId="7A50DFBF" w:rsidR="00196634" w:rsidRDefault="00196634" w:rsidP="00196634">
      <w:pPr>
        <w:tabs>
          <w:tab w:val="left" w:pos="426"/>
        </w:tabs>
        <w:jc w:val="both"/>
        <w:rPr>
          <w:rFonts w:ascii="Verdana" w:hAnsi="Verdana"/>
          <w:b/>
          <w:bCs/>
          <w:iCs/>
          <w:sz w:val="20"/>
          <w:szCs w:val="20"/>
        </w:rPr>
      </w:pPr>
      <w:r>
        <w:rPr>
          <w:rFonts w:ascii="Verdana" w:hAnsi="Verdana"/>
          <w:b/>
          <w:bCs/>
          <w:iCs/>
          <w:sz w:val="20"/>
          <w:szCs w:val="20"/>
        </w:rPr>
        <w:t xml:space="preserve">- Zamawiający oceni na podstawie </w:t>
      </w:r>
      <w:r w:rsidR="000B1F74">
        <w:rPr>
          <w:rFonts w:ascii="Verdana" w:hAnsi="Verdana"/>
          <w:b/>
          <w:bCs/>
          <w:iCs/>
          <w:sz w:val="20"/>
          <w:szCs w:val="20"/>
        </w:rPr>
        <w:t>portfolio</w:t>
      </w:r>
      <w:r>
        <w:rPr>
          <w:rFonts w:ascii="Verdana" w:hAnsi="Verdana"/>
          <w:b/>
          <w:bCs/>
          <w:iCs/>
          <w:sz w:val="20"/>
          <w:szCs w:val="20"/>
        </w:rPr>
        <w:t xml:space="preserve"> zgodnie z 7.1 SWZ, zamieszczonych pod linkami:</w:t>
      </w:r>
    </w:p>
    <w:p w14:paraId="623B8C05" w14:textId="77777777" w:rsidR="00196634" w:rsidRDefault="00196634" w:rsidP="00196634">
      <w:pPr>
        <w:tabs>
          <w:tab w:val="left" w:pos="426"/>
        </w:tabs>
        <w:jc w:val="both"/>
        <w:rPr>
          <w:rFonts w:ascii="Verdana" w:hAnsi="Verdana"/>
          <w:b/>
          <w:bCs/>
          <w:iCs/>
          <w:sz w:val="20"/>
          <w:szCs w:val="20"/>
        </w:rPr>
      </w:pPr>
      <w:r>
        <w:rPr>
          <w:rFonts w:ascii="Verdana" w:hAnsi="Verdana"/>
          <w:b/>
          <w:bCs/>
          <w:iCs/>
          <w:sz w:val="20"/>
          <w:szCs w:val="20"/>
        </w:rPr>
        <w:t>1)</w:t>
      </w:r>
    </w:p>
    <w:p w14:paraId="21777DE6" w14:textId="77777777" w:rsidR="00196634" w:rsidRDefault="00196634" w:rsidP="00196634">
      <w:pPr>
        <w:tabs>
          <w:tab w:val="left" w:pos="426"/>
        </w:tabs>
        <w:jc w:val="both"/>
        <w:rPr>
          <w:rFonts w:ascii="Verdana" w:hAnsi="Verdana"/>
          <w:b/>
          <w:bCs/>
          <w:iCs/>
          <w:sz w:val="20"/>
          <w:szCs w:val="20"/>
        </w:rPr>
      </w:pPr>
      <w:r>
        <w:rPr>
          <w:rFonts w:ascii="Verdana" w:hAnsi="Verdana"/>
          <w:b/>
          <w:bCs/>
          <w:iCs/>
          <w:sz w:val="20"/>
          <w:szCs w:val="20"/>
        </w:rPr>
        <w:t>2)</w:t>
      </w:r>
    </w:p>
    <w:p w14:paraId="4246D756" w14:textId="77777777" w:rsidR="000B1F74" w:rsidRDefault="00196634" w:rsidP="00196634">
      <w:pPr>
        <w:tabs>
          <w:tab w:val="left" w:pos="426"/>
        </w:tabs>
        <w:jc w:val="both"/>
        <w:rPr>
          <w:rFonts w:ascii="Verdana" w:hAnsi="Verdana"/>
          <w:b/>
          <w:bCs/>
          <w:iCs/>
          <w:sz w:val="20"/>
          <w:szCs w:val="20"/>
        </w:rPr>
      </w:pPr>
      <w:r>
        <w:rPr>
          <w:rFonts w:ascii="Verdana" w:hAnsi="Verdana"/>
          <w:b/>
          <w:bCs/>
          <w:iCs/>
          <w:sz w:val="20"/>
          <w:szCs w:val="20"/>
        </w:rPr>
        <w:t>3)</w:t>
      </w:r>
    </w:p>
    <w:p w14:paraId="4996DCC5" w14:textId="77777777" w:rsidR="000B1F74" w:rsidRDefault="000B1F74" w:rsidP="00196634">
      <w:pPr>
        <w:tabs>
          <w:tab w:val="left" w:pos="426"/>
        </w:tabs>
        <w:jc w:val="both"/>
        <w:rPr>
          <w:rFonts w:ascii="Verdana" w:hAnsi="Verdana"/>
          <w:b/>
          <w:bCs/>
          <w:iCs/>
          <w:sz w:val="20"/>
          <w:szCs w:val="20"/>
        </w:rPr>
      </w:pPr>
      <w:r>
        <w:rPr>
          <w:rFonts w:ascii="Verdana" w:hAnsi="Verdana"/>
          <w:b/>
          <w:bCs/>
          <w:iCs/>
          <w:sz w:val="20"/>
          <w:szCs w:val="20"/>
        </w:rPr>
        <w:t>4)</w:t>
      </w:r>
    </w:p>
    <w:p w14:paraId="0025B17B" w14:textId="0D4BFF8C" w:rsidR="00196634" w:rsidRDefault="000B1F74" w:rsidP="00196634">
      <w:pPr>
        <w:tabs>
          <w:tab w:val="left" w:pos="426"/>
        </w:tabs>
        <w:jc w:val="both"/>
        <w:rPr>
          <w:rFonts w:ascii="Verdana" w:hAnsi="Verdana"/>
          <w:b/>
          <w:bCs/>
          <w:iCs/>
          <w:sz w:val="20"/>
          <w:szCs w:val="20"/>
        </w:rPr>
      </w:pPr>
      <w:r>
        <w:rPr>
          <w:rFonts w:ascii="Verdana" w:hAnsi="Verdana"/>
          <w:b/>
          <w:bCs/>
          <w:iCs/>
          <w:sz w:val="20"/>
          <w:szCs w:val="20"/>
        </w:rPr>
        <w:t>5)</w:t>
      </w:r>
      <w:r w:rsidR="00196634">
        <w:rPr>
          <w:rFonts w:ascii="Verdana" w:hAnsi="Verdana"/>
          <w:b/>
          <w:bCs/>
          <w:iCs/>
          <w:sz w:val="20"/>
          <w:szCs w:val="20"/>
        </w:rPr>
        <w:t xml:space="preserve"> </w:t>
      </w:r>
    </w:p>
    <w:p w14:paraId="411675C1" w14:textId="77777777" w:rsidR="00196634" w:rsidRDefault="00196634" w:rsidP="00196634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37EB642A" w14:textId="63C58C56" w:rsidR="00BA3DE9" w:rsidRPr="00BA3DE9" w:rsidRDefault="00BA3DE9" w:rsidP="00BA3DE9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O</w:t>
      </w:r>
      <w:r w:rsidRPr="00BA3DE9">
        <w:rPr>
          <w:rFonts w:ascii="Verdana" w:hAnsi="Verdana"/>
          <w:b/>
          <w:bCs/>
          <w:sz w:val="20"/>
          <w:szCs w:val="20"/>
        </w:rPr>
        <w:t>programowanie do profesjonalnego montażu i edycji materiałów audiowizualnych</w:t>
      </w:r>
      <w:r w:rsidR="005D538E">
        <w:rPr>
          <w:rFonts w:ascii="Verdana" w:hAnsi="Verdana"/>
          <w:b/>
          <w:bCs/>
          <w:sz w:val="20"/>
          <w:szCs w:val="20"/>
        </w:rPr>
        <w:t xml:space="preserve">, </w:t>
      </w:r>
      <w:r w:rsidR="005D538E" w:rsidRPr="00BA3DE9">
        <w:rPr>
          <w:rFonts w:ascii="Verdana" w:hAnsi="Verdana"/>
          <w:b/>
          <w:bCs/>
          <w:sz w:val="20"/>
          <w:szCs w:val="20"/>
        </w:rPr>
        <w:t>narzędzia umożliwiające przygotowanie i edycję napisów oraz wersji językowych materiałów</w:t>
      </w:r>
      <w:r>
        <w:rPr>
          <w:rFonts w:ascii="Verdana" w:hAnsi="Verdana"/>
          <w:sz w:val="20"/>
          <w:szCs w:val="20"/>
        </w:rPr>
        <w:t xml:space="preserve">: </w:t>
      </w:r>
      <w:r w:rsidRPr="00BA3DE9">
        <w:rPr>
          <w:rFonts w:ascii="Verdana" w:hAnsi="Verdana"/>
          <w:sz w:val="20"/>
          <w:szCs w:val="20"/>
          <w:highlight w:val="yellow"/>
        </w:rPr>
        <w:t>……………………………………………………..</w:t>
      </w:r>
      <w:r>
        <w:rPr>
          <w:rFonts w:ascii="Verdana" w:hAnsi="Verdana"/>
          <w:sz w:val="20"/>
          <w:szCs w:val="20"/>
        </w:rPr>
        <w:t>/należy wskazać producenta/nazwę oprogramowania</w:t>
      </w:r>
      <w:r w:rsidR="005D538E">
        <w:rPr>
          <w:rFonts w:ascii="Verdana" w:hAnsi="Verdana"/>
          <w:sz w:val="20"/>
          <w:szCs w:val="20"/>
        </w:rPr>
        <w:t xml:space="preserve"> i narzędzi</w:t>
      </w:r>
      <w:r>
        <w:rPr>
          <w:rFonts w:ascii="Verdana" w:hAnsi="Verdana"/>
          <w:sz w:val="20"/>
          <w:szCs w:val="20"/>
        </w:rPr>
        <w:t>/</w:t>
      </w:r>
      <w:r w:rsidRPr="00BA3DE9">
        <w:rPr>
          <w:rFonts w:ascii="Verdana" w:hAnsi="Verdana"/>
          <w:sz w:val="20"/>
          <w:szCs w:val="20"/>
        </w:rPr>
        <w:t xml:space="preserve"> </w:t>
      </w:r>
    </w:p>
    <w:p w14:paraId="4DF1E265" w14:textId="77777777" w:rsidR="005D538E" w:rsidRDefault="005D538E" w:rsidP="00196634">
      <w:pPr>
        <w:tabs>
          <w:tab w:val="left" w:pos="426"/>
        </w:tabs>
        <w:jc w:val="both"/>
        <w:rPr>
          <w:rFonts w:ascii="Verdana" w:hAnsi="Verdana"/>
          <w:b/>
          <w:bCs/>
          <w:sz w:val="20"/>
          <w:szCs w:val="20"/>
        </w:rPr>
      </w:pPr>
    </w:p>
    <w:p w14:paraId="15B03E31" w14:textId="687E3CDD" w:rsidR="00196634" w:rsidRDefault="00196634" w:rsidP="00196634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Oświadczamy, że zgodnie z ustawą z dnia 6 marca 2018 r. Prawo przedsiębiorców, należymy do małych lub średnich przedsiębiorców:</w:t>
      </w:r>
      <w:r>
        <w:rPr>
          <w:rFonts w:ascii="Verdana" w:hAnsi="Verdana"/>
          <w:b/>
          <w:sz w:val="20"/>
          <w:szCs w:val="20"/>
        </w:rPr>
        <w:t xml:space="preserve"> TAK/NIE</w:t>
      </w:r>
    </w:p>
    <w:p w14:paraId="421B2D4B" w14:textId="77777777" w:rsidR="000B1F74" w:rsidRDefault="000B1F74" w:rsidP="00196634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254E8DD5" w14:textId="37974ABE" w:rsidR="00196634" w:rsidRDefault="00196634" w:rsidP="00196634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płatności: </w:t>
      </w:r>
      <w:r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1A3E86A" w14:textId="77777777" w:rsidR="00196634" w:rsidRDefault="00196634" w:rsidP="00196634">
      <w:pPr>
        <w:rPr>
          <w:rFonts w:ascii="Verdana" w:hAnsi="Verdana"/>
          <w:b/>
          <w:sz w:val="20"/>
          <w:szCs w:val="20"/>
          <w:u w:val="single"/>
        </w:rPr>
      </w:pPr>
    </w:p>
    <w:p w14:paraId="181801A7" w14:textId="77777777" w:rsidR="00196634" w:rsidRDefault="00196634" w:rsidP="00196634">
      <w:pPr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6C0420A8" w14:textId="77777777" w:rsidR="00196634" w:rsidRDefault="00196634" w:rsidP="0019663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6D3F74CF" w14:textId="77777777" w:rsidR="00BA3DE9" w:rsidRDefault="00196634" w:rsidP="00BA3DE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</w:t>
      </w:r>
      <w:r>
        <w:rPr>
          <w:rFonts w:ascii="Verdana" w:hAnsi="Verdana"/>
          <w:color w:val="000000"/>
          <w:sz w:val="20"/>
          <w:szCs w:val="20"/>
          <w:lang w:eastAsia="ar-SA"/>
        </w:rPr>
        <w:br/>
        <w:t>i terminie wyznaczonym przez zamawiającego</w:t>
      </w:r>
      <w:r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24396E41" w14:textId="1A834F4D" w:rsidR="00BA3DE9" w:rsidRPr="00BA3DE9" w:rsidRDefault="00BA3DE9" w:rsidP="001E21D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20"/>
          <w:szCs w:val="20"/>
        </w:rPr>
      </w:pPr>
      <w:r w:rsidRPr="00BA3DE9">
        <w:rPr>
          <w:rFonts w:ascii="Verdana" w:hAnsi="Verdana"/>
          <w:color w:val="000000"/>
          <w:sz w:val="20"/>
          <w:szCs w:val="20"/>
        </w:rPr>
        <w:t>Oświadczamy, że dysponujemy odpowiednim zapleczem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 w:rsidRPr="00BA3DE9">
        <w:rPr>
          <w:rFonts w:ascii="Verdana" w:hAnsi="Verdana"/>
          <w:bCs/>
          <w:sz w:val="20"/>
          <w:szCs w:val="20"/>
        </w:rPr>
        <w:t>sprzętowym i programowym umożliwiającym realizację przedmiotu zamówienia, obejmującym co najmniej:</w:t>
      </w:r>
    </w:p>
    <w:p w14:paraId="4A47874F" w14:textId="77777777" w:rsidR="00BA3DE9" w:rsidRPr="00BA3DE9" w:rsidRDefault="00BA3DE9" w:rsidP="00BA3DE9">
      <w:pPr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BA3DE9">
        <w:rPr>
          <w:rFonts w:ascii="Verdana" w:hAnsi="Verdana"/>
          <w:b/>
          <w:bCs/>
          <w:sz w:val="20"/>
          <w:szCs w:val="20"/>
        </w:rPr>
        <w:t>1 stanowisko komputerowe przeznaczone do montażu i obróbki materiałów audiowizualnych</w:t>
      </w:r>
      <w:r w:rsidRPr="00BA3DE9">
        <w:rPr>
          <w:rFonts w:ascii="Verdana" w:hAnsi="Verdana"/>
          <w:sz w:val="20"/>
          <w:szCs w:val="20"/>
        </w:rPr>
        <w:t xml:space="preserve">, umożliwiające płynną pracę z materiałami wideo oraz eksport gotowych plików w wymaganych formatach; </w:t>
      </w:r>
    </w:p>
    <w:p w14:paraId="351EB76B" w14:textId="77777777" w:rsidR="00BA3DE9" w:rsidRPr="00BA3DE9" w:rsidRDefault="00BA3DE9" w:rsidP="00BA3DE9">
      <w:pPr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BA3DE9">
        <w:rPr>
          <w:rFonts w:ascii="Verdana" w:hAnsi="Verdana"/>
          <w:b/>
          <w:bCs/>
          <w:sz w:val="20"/>
          <w:szCs w:val="20"/>
        </w:rPr>
        <w:t>co najmniej 1 monitor ekranowy</w:t>
      </w:r>
      <w:r w:rsidRPr="00BA3DE9">
        <w:rPr>
          <w:rFonts w:ascii="Verdana" w:hAnsi="Verdana"/>
          <w:sz w:val="20"/>
          <w:szCs w:val="20"/>
        </w:rPr>
        <w:t xml:space="preserve"> umożliwiający kontrolę obrazu podczas montażu, edycji i przygotowania materiałów; </w:t>
      </w:r>
    </w:p>
    <w:p w14:paraId="766F55EA" w14:textId="77777777" w:rsidR="00BA3DE9" w:rsidRPr="00BA3DE9" w:rsidRDefault="00BA3DE9" w:rsidP="00BA3DE9">
      <w:pPr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BA3DE9">
        <w:rPr>
          <w:rFonts w:ascii="Verdana" w:hAnsi="Verdana"/>
          <w:b/>
          <w:bCs/>
          <w:sz w:val="20"/>
          <w:szCs w:val="20"/>
        </w:rPr>
        <w:t>sprzęt umożliwiający odsłuch i kontrolę warstwy dźwiękowej</w:t>
      </w:r>
      <w:r w:rsidRPr="00BA3DE9">
        <w:rPr>
          <w:rFonts w:ascii="Verdana" w:hAnsi="Verdana"/>
          <w:sz w:val="20"/>
          <w:szCs w:val="20"/>
        </w:rPr>
        <w:t xml:space="preserve">, tj. słuchawki lub monitory odsłuchowe; </w:t>
      </w:r>
    </w:p>
    <w:p w14:paraId="4C667EF8" w14:textId="46EB4944" w:rsidR="00BA3DE9" w:rsidRPr="005D538E" w:rsidRDefault="00BA3DE9" w:rsidP="005D538E">
      <w:pPr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BA3DE9">
        <w:rPr>
          <w:rFonts w:ascii="Verdana" w:hAnsi="Verdana"/>
          <w:b/>
          <w:bCs/>
          <w:sz w:val="20"/>
          <w:szCs w:val="20"/>
        </w:rPr>
        <w:t>oprogramowanie do profesjonalnego montażu i edycji materiałów audiowizualnych</w:t>
      </w:r>
      <w:r w:rsidR="005D538E">
        <w:rPr>
          <w:rFonts w:ascii="Verdana" w:hAnsi="Verdana"/>
          <w:sz w:val="20"/>
          <w:szCs w:val="20"/>
        </w:rPr>
        <w:t xml:space="preserve"> </w:t>
      </w:r>
      <w:r w:rsidR="005D538E" w:rsidRPr="005D538E">
        <w:rPr>
          <w:rFonts w:ascii="Verdana" w:hAnsi="Verdana"/>
          <w:b/>
          <w:bCs/>
          <w:sz w:val="20"/>
          <w:szCs w:val="20"/>
        </w:rPr>
        <w:t>oraz</w:t>
      </w:r>
      <w:r w:rsidR="005D538E">
        <w:rPr>
          <w:rFonts w:ascii="Verdana" w:hAnsi="Verdana"/>
          <w:sz w:val="20"/>
          <w:szCs w:val="20"/>
        </w:rPr>
        <w:t xml:space="preserve"> </w:t>
      </w:r>
      <w:r w:rsidRPr="005D538E">
        <w:rPr>
          <w:rFonts w:ascii="Verdana" w:hAnsi="Verdana"/>
          <w:b/>
          <w:bCs/>
          <w:sz w:val="20"/>
          <w:szCs w:val="20"/>
        </w:rPr>
        <w:t>narzędzia umożliwiające przygotowanie i edycję napisów oraz wersji językowych materiałów</w:t>
      </w:r>
      <w:r w:rsidRPr="005D538E">
        <w:rPr>
          <w:rFonts w:ascii="Verdana" w:hAnsi="Verdana"/>
          <w:sz w:val="20"/>
          <w:szCs w:val="20"/>
        </w:rPr>
        <w:t>.</w:t>
      </w:r>
    </w:p>
    <w:p w14:paraId="5CAA921D" w14:textId="77777777" w:rsidR="00196634" w:rsidRDefault="00196634" w:rsidP="00196634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6B44106" w14:textId="77777777" w:rsidR="00196634" w:rsidRDefault="00196634" w:rsidP="0019663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C2F3888" w14:textId="77777777" w:rsidR="00196634" w:rsidRDefault="00196634" w:rsidP="0019663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A987978" w14:textId="77777777" w:rsidR="00196634" w:rsidRDefault="00196634" w:rsidP="0019663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Oświadczam/y, że warunek określony w pkt.8 pkt. 8.2 </w:t>
      </w:r>
      <w:proofErr w:type="spellStart"/>
      <w:r>
        <w:rPr>
          <w:rFonts w:ascii="Verdana" w:hAnsi="Verdana"/>
          <w:sz w:val="20"/>
          <w:szCs w:val="20"/>
        </w:rPr>
        <w:t>ppkt</w:t>
      </w:r>
      <w:proofErr w:type="spellEnd"/>
      <w:r>
        <w:rPr>
          <w:rFonts w:ascii="Verdana" w:hAnsi="Verdana"/>
          <w:sz w:val="20"/>
          <w:szCs w:val="20"/>
        </w:rPr>
        <w:t xml:space="preserve"> 4 SWZ spełniamy osobiście / powołujemy się na zasoby podmiotu trzeciego w następującym zakresie </w:t>
      </w:r>
      <w:r>
        <w:rPr>
          <w:rFonts w:ascii="Verdana" w:hAnsi="Verdana"/>
          <w:b/>
          <w:sz w:val="20"/>
          <w:szCs w:val="20"/>
        </w:rPr>
        <w:t>(niewłaściwe skreślić)</w:t>
      </w:r>
      <w:r>
        <w:rPr>
          <w:rFonts w:ascii="Verdana" w:hAnsi="Verdana"/>
          <w:sz w:val="20"/>
          <w:szCs w:val="20"/>
        </w:rPr>
        <w:t xml:space="preserve"> </w:t>
      </w:r>
    </w:p>
    <w:p w14:paraId="2678D60C" w14:textId="77777777" w:rsidR="00196634" w:rsidRDefault="00196634" w:rsidP="00196634">
      <w:pPr>
        <w:spacing w:before="120" w:after="120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………………………………………………………………………………………………….</w:t>
      </w:r>
    </w:p>
    <w:p w14:paraId="04B861F4" w14:textId="77777777" w:rsidR="00196634" w:rsidRDefault="00196634" w:rsidP="00196634">
      <w:pPr>
        <w:numPr>
          <w:ilvl w:val="0"/>
          <w:numId w:val="1"/>
        </w:numPr>
        <w:spacing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060" w:type="dxa"/>
        <w:tblLayout w:type="fixed"/>
        <w:tblLook w:val="00A0" w:firstRow="1" w:lastRow="0" w:firstColumn="1" w:lastColumn="0" w:noHBand="0" w:noVBand="0"/>
      </w:tblPr>
      <w:tblGrid>
        <w:gridCol w:w="681"/>
        <w:gridCol w:w="4979"/>
        <w:gridCol w:w="3400"/>
      </w:tblGrid>
      <w:tr w:rsidR="00196634" w14:paraId="37546087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928E15" w14:textId="77777777" w:rsidR="00196634" w:rsidRDefault="0019663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617733" w14:textId="77777777" w:rsidR="00196634" w:rsidRDefault="0019663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1326A284" w14:textId="77777777" w:rsidR="00196634" w:rsidRDefault="0019663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356444" w14:textId="77777777" w:rsidR="00196634" w:rsidRDefault="0019663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podwykonawcy</w:t>
            </w:r>
            <w:r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196634" w14:paraId="4B1F8E5B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07F8B4" w14:textId="77777777" w:rsidR="00196634" w:rsidRDefault="0019663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DCED2E" w14:textId="77777777" w:rsidR="00196634" w:rsidRDefault="0019663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83C4BF" w14:textId="77777777" w:rsidR="00196634" w:rsidRDefault="0019663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196634" w14:paraId="3D487506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A51107" w14:textId="77777777" w:rsidR="00196634" w:rsidRDefault="0019663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8AF676" w14:textId="77777777" w:rsidR="00196634" w:rsidRDefault="0019663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1DDA32" w14:textId="77777777" w:rsidR="00196634" w:rsidRDefault="0019663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FBE3E40" w14:textId="77777777" w:rsidR="00196634" w:rsidRDefault="00196634" w:rsidP="00196634">
      <w:pPr>
        <w:numPr>
          <w:ilvl w:val="0"/>
          <w:numId w:val="1"/>
        </w:numPr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 xml:space="preserve">Oświadczenie, w przypadku wykonawców wspólnie ubiegających się o udzielenie zamówienia (Konsorcjum, S.C.)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2410"/>
        <w:gridCol w:w="6125"/>
      </w:tblGrid>
      <w:tr w:rsidR="00196634" w14:paraId="3CB14621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6D346" w14:textId="77777777" w:rsidR="00196634" w:rsidRDefault="00196634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3FCD8" w14:textId="77777777" w:rsidR="00196634" w:rsidRDefault="00196634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7D131" w14:textId="77777777" w:rsidR="00196634" w:rsidRDefault="00196634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Dostawa (zakres), którą wykonają poszczególni wykonawcy </w:t>
            </w:r>
          </w:p>
        </w:tc>
      </w:tr>
      <w:tr w:rsidR="00196634" w14:paraId="227C0A33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C273E" w14:textId="77777777" w:rsidR="00196634" w:rsidRDefault="00196634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A6BC2" w14:textId="77777777" w:rsidR="00196634" w:rsidRDefault="00196634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4E397" w14:textId="77777777" w:rsidR="00196634" w:rsidRDefault="00196634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196634" w14:paraId="630EF915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00133" w14:textId="77777777" w:rsidR="00196634" w:rsidRDefault="00196634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ABD9F" w14:textId="77777777" w:rsidR="00196634" w:rsidRDefault="00196634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94A29" w14:textId="77777777" w:rsidR="00196634" w:rsidRDefault="00196634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07693F0" w14:textId="77777777" w:rsidR="00196634" w:rsidRDefault="00196634" w:rsidP="00196634">
      <w:pPr>
        <w:jc w:val="both"/>
        <w:rPr>
          <w:rFonts w:ascii="Verdana" w:hAnsi="Verdana"/>
          <w:sz w:val="20"/>
          <w:szCs w:val="20"/>
        </w:rPr>
      </w:pPr>
    </w:p>
    <w:p w14:paraId="70163AF2" w14:textId="77777777" w:rsidR="00196634" w:rsidRDefault="00196634" w:rsidP="00196634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1FE0512C" w14:textId="77777777" w:rsidR="00196634" w:rsidRDefault="00196634" w:rsidP="00196634">
      <w:pPr>
        <w:keepNext/>
        <w:spacing w:after="60"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>
        <w:rPr>
          <w:rFonts w:ascii="Verdana" w:hAnsi="Verdana"/>
          <w:b/>
          <w:bCs/>
          <w:kern w:val="32"/>
          <w:sz w:val="20"/>
          <w:szCs w:val="20"/>
        </w:rPr>
        <w:tab/>
      </w:r>
      <w:r>
        <w:rPr>
          <w:rFonts w:ascii="Verdana" w:hAnsi="Verdana"/>
          <w:b/>
          <w:bCs/>
          <w:kern w:val="32"/>
          <w:sz w:val="20"/>
          <w:szCs w:val="20"/>
        </w:rPr>
        <w:tab/>
      </w:r>
      <w:r>
        <w:rPr>
          <w:rFonts w:ascii="Verdana" w:hAnsi="Verdana"/>
          <w:b/>
          <w:bCs/>
          <w:kern w:val="32"/>
          <w:sz w:val="20"/>
          <w:szCs w:val="20"/>
        </w:rPr>
        <w:tab/>
      </w:r>
      <w:r>
        <w:rPr>
          <w:rFonts w:ascii="Verdana" w:hAnsi="Verdana"/>
          <w:b/>
          <w:bCs/>
          <w:kern w:val="32"/>
          <w:sz w:val="20"/>
          <w:szCs w:val="20"/>
        </w:rPr>
        <w:tab/>
      </w:r>
      <w:r>
        <w:rPr>
          <w:rFonts w:ascii="Verdana" w:hAnsi="Verdana"/>
          <w:b/>
          <w:bCs/>
          <w:kern w:val="32"/>
          <w:sz w:val="20"/>
          <w:szCs w:val="20"/>
        </w:rPr>
        <w:tab/>
      </w:r>
      <w:r>
        <w:rPr>
          <w:rFonts w:ascii="Verdana" w:hAnsi="Verdana"/>
          <w:b/>
          <w:bCs/>
          <w:kern w:val="32"/>
          <w:sz w:val="20"/>
          <w:szCs w:val="20"/>
        </w:rPr>
        <w:tab/>
      </w:r>
      <w:r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7B96D72D" w14:textId="77777777" w:rsidR="00196634" w:rsidRDefault="00196634" w:rsidP="00196634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</w:t>
      </w:r>
    </w:p>
    <w:p w14:paraId="64C9E383" w14:textId="77777777" w:rsidR="00196634" w:rsidRDefault="00196634" w:rsidP="00196634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>
        <w:rPr>
          <w:rFonts w:ascii="Verdana" w:hAnsi="Verdana"/>
          <w:sz w:val="20"/>
          <w:szCs w:val="20"/>
        </w:rPr>
        <w:t>ych</w:t>
      </w:r>
      <w:proofErr w:type="spellEnd"/>
      <w:r>
        <w:rPr>
          <w:rFonts w:ascii="Verdana" w:hAnsi="Verdana"/>
          <w:sz w:val="20"/>
          <w:szCs w:val="20"/>
        </w:rPr>
        <w:t>) dokumentu(ów)</w:t>
      </w:r>
    </w:p>
    <w:p w14:paraId="302A16B2" w14:textId="77777777" w:rsidR="00196634" w:rsidRDefault="00196634" w:rsidP="00196634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59B5790A" w14:textId="77777777" w:rsidR="00196634" w:rsidRDefault="00196634" w:rsidP="00196634">
      <w:pPr>
        <w:jc w:val="both"/>
        <w:rPr>
          <w:rFonts w:ascii="Verdana" w:hAnsi="Verdana"/>
          <w:sz w:val="20"/>
          <w:szCs w:val="20"/>
        </w:rPr>
      </w:pPr>
    </w:p>
    <w:p w14:paraId="21F14E53" w14:textId="77777777" w:rsidR="00196634" w:rsidRDefault="00196634" w:rsidP="00196634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415689E3" w14:textId="77777777" w:rsidR="00196634" w:rsidRDefault="00196634" w:rsidP="00196634">
      <w:pPr>
        <w:ind w:left="426"/>
        <w:jc w:val="both"/>
        <w:rPr>
          <w:rFonts w:ascii="Verdana" w:hAnsi="Verdana"/>
          <w:i/>
          <w:sz w:val="16"/>
          <w:szCs w:val="16"/>
        </w:rPr>
      </w:pPr>
    </w:p>
    <w:p w14:paraId="2FF4AB19" w14:textId="77777777" w:rsidR="00196634" w:rsidRDefault="00196634" w:rsidP="00196634">
      <w:pPr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i/>
          <w:sz w:val="16"/>
          <w:szCs w:val="16"/>
        </w:rPr>
        <w:t>Wypełnić wyłącznie w przypadku Wykonawców posługujących się certyfikatem wykonawców zamówień publicznych</w:t>
      </w:r>
    </w:p>
    <w:p w14:paraId="5854AB8F" w14:textId="77777777" w:rsidR="00196634" w:rsidRDefault="00196634" w:rsidP="00196634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załącznikami do niniejszej oferty są:</w:t>
      </w:r>
    </w:p>
    <w:p w14:paraId="43465FBF" w14:textId="77777777" w:rsidR="00196634" w:rsidRDefault="00196634" w:rsidP="00196634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7DD3F135" w14:textId="77777777" w:rsidR="00196634" w:rsidRDefault="00196634" w:rsidP="00196634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46D981C1" w14:textId="77777777" w:rsidR="00196634" w:rsidRDefault="00196634" w:rsidP="00196634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........................................................................................................</w:t>
      </w:r>
    </w:p>
    <w:p w14:paraId="21539A90" w14:textId="77777777" w:rsidR="00196634" w:rsidRDefault="00196634" w:rsidP="00196634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1F5D4ACD" w14:textId="77777777" w:rsidR="00196634" w:rsidRDefault="00196634" w:rsidP="00196634">
      <w:pPr>
        <w:tabs>
          <w:tab w:val="left" w:pos="540"/>
          <w:tab w:val="left" w:pos="780"/>
        </w:tabs>
        <w:suppressAutoHyphens/>
        <w:spacing w:after="200"/>
        <w:jc w:val="both"/>
      </w:pPr>
      <w:r>
        <w:rPr>
          <w:rFonts w:ascii="Verdana" w:eastAsia="Calibri" w:hAnsi="Verdana"/>
          <w:b/>
          <w:color w:val="FF0000"/>
          <w:sz w:val="20"/>
          <w:szCs w:val="20"/>
          <w:lang w:eastAsia="zh-CN"/>
        </w:rPr>
        <w:t>Oferta</w:t>
      </w:r>
      <w:r>
        <w:rPr>
          <w:rFonts w:ascii="Verdana" w:eastAsia="Calibri" w:hAnsi="Verdana"/>
          <w:color w:val="FF0000"/>
          <w:sz w:val="20"/>
          <w:szCs w:val="20"/>
          <w:lang w:eastAsia="zh-CN"/>
        </w:rPr>
        <w:t xml:space="preserve"> </w:t>
      </w:r>
      <w:r>
        <w:rPr>
          <w:rFonts w:ascii="Verdana" w:eastAsia="Calibri" w:hAnsi="Verdana"/>
          <w:b/>
          <w:color w:val="FF0000"/>
          <w:sz w:val="20"/>
          <w:szCs w:val="20"/>
          <w:lang w:eastAsia="zh-CN"/>
        </w:rPr>
        <w:t>powinna</w:t>
      </w:r>
      <w:r>
        <w:rPr>
          <w:rFonts w:ascii="Verdana" w:eastAsia="Calibri" w:hAnsi="Verdana"/>
          <w:color w:val="FF0000"/>
          <w:sz w:val="20"/>
          <w:szCs w:val="20"/>
          <w:lang w:eastAsia="zh-CN"/>
        </w:rPr>
        <w:t xml:space="preserve"> </w:t>
      </w:r>
      <w:r>
        <w:rPr>
          <w:rFonts w:ascii="Verdana" w:eastAsia="Calibri" w:hAnsi="Verdana"/>
          <w:b/>
          <w:color w:val="FF0000"/>
          <w:sz w:val="20"/>
          <w:szCs w:val="20"/>
          <w:lang w:eastAsia="zh-CN"/>
        </w:rPr>
        <w:t>być sporządzona</w:t>
      </w:r>
      <w:r>
        <w:rPr>
          <w:rFonts w:ascii="Verdana" w:eastAsia="Calibri" w:hAnsi="Verdana"/>
          <w:color w:val="FF0000"/>
          <w:sz w:val="20"/>
          <w:szCs w:val="20"/>
          <w:lang w:eastAsia="zh-CN"/>
        </w:rPr>
        <w:t xml:space="preserve"> </w:t>
      </w:r>
      <w:r>
        <w:rPr>
          <w:rFonts w:ascii="Verdana" w:eastAsia="Calibri" w:hAnsi="Verdana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>
        <w:rPr>
          <w:rFonts w:ascii="Verdana" w:eastAsia="Calibri" w:hAnsi="Verdana"/>
          <w:color w:val="FF0000"/>
          <w:sz w:val="20"/>
          <w:szCs w:val="20"/>
          <w:lang w:eastAsia="zh-CN"/>
        </w:rPr>
        <w:t>.</w:t>
      </w:r>
    </w:p>
    <w:p w14:paraId="69BD85A9" w14:textId="77777777" w:rsidR="00FE545C" w:rsidRPr="00196634" w:rsidRDefault="00FE545C" w:rsidP="00196634"/>
    <w:sectPr w:rsidR="00FE545C" w:rsidRPr="001966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6DF5DE" w14:textId="77777777" w:rsidR="00692D35" w:rsidRDefault="00692D35">
      <w:r>
        <w:separator/>
      </w:r>
    </w:p>
  </w:endnote>
  <w:endnote w:type="continuationSeparator" w:id="0">
    <w:p w14:paraId="2E87F036" w14:textId="77777777" w:rsidR="00692D35" w:rsidRDefault="00692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1C9F6" w14:textId="77777777" w:rsidR="00F87563" w:rsidRDefault="00F875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EC20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42337" w14:textId="77777777" w:rsidR="00F87563" w:rsidRDefault="00F875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ABCB69" w14:textId="77777777" w:rsidR="00692D35" w:rsidRDefault="00692D35">
      <w:r>
        <w:separator/>
      </w:r>
    </w:p>
  </w:footnote>
  <w:footnote w:type="continuationSeparator" w:id="0">
    <w:p w14:paraId="22FBE12F" w14:textId="77777777" w:rsidR="00692D35" w:rsidRDefault="00692D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1EB9B" w14:textId="77777777" w:rsidR="00F87563" w:rsidRDefault="00F875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B2CEE" w14:textId="77777777" w:rsidR="00196634" w:rsidRPr="00196634" w:rsidRDefault="005D538E" w:rsidP="00196634">
    <w:pPr>
      <w:pStyle w:val="Nagwek"/>
      <w:rPr>
        <w:b/>
        <w:sz w:val="22"/>
      </w:rPr>
    </w:pPr>
    <w:r>
      <w:rPr>
        <w:b/>
        <w:sz w:val="22"/>
      </w:rPr>
      <w:pict w14:anchorId="72C5BD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70.25pt;height:73.5pt;visibility:visible;mso-wrap-style:square">
          <v:imagedata r:id="rId1" o:title=""/>
        </v:shape>
      </w:pict>
    </w:r>
  </w:p>
  <w:p w14:paraId="1B9B459E" w14:textId="4857FE5B" w:rsidR="00F53146" w:rsidRPr="00196634" w:rsidRDefault="00F53146" w:rsidP="001966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62BE5" w14:textId="77777777" w:rsidR="00F87563" w:rsidRDefault="00F875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677B1"/>
    <w:multiLevelType w:val="multilevel"/>
    <w:tmpl w:val="211A5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FE843DC"/>
    <w:multiLevelType w:val="multilevel"/>
    <w:tmpl w:val="072A2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3146580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767639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78916504">
    <w:abstractNumId w:val="1"/>
  </w:num>
  <w:num w:numId="4" w16cid:durableId="1262757971">
    <w:abstractNumId w:val="4"/>
  </w:num>
  <w:num w:numId="5" w16cid:durableId="14235894">
    <w:abstractNumId w:val="0"/>
  </w:num>
  <w:num w:numId="6" w16cid:durableId="14746421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0C94"/>
    <w:rsid w:val="00012286"/>
    <w:rsid w:val="000704FC"/>
    <w:rsid w:val="00071CCC"/>
    <w:rsid w:val="000B1F74"/>
    <w:rsid w:val="000B731D"/>
    <w:rsid w:val="000D6134"/>
    <w:rsid w:val="000E09C7"/>
    <w:rsid w:val="000F6589"/>
    <w:rsid w:val="00106636"/>
    <w:rsid w:val="00116EC6"/>
    <w:rsid w:val="001801DD"/>
    <w:rsid w:val="00196634"/>
    <w:rsid w:val="001D4612"/>
    <w:rsid w:val="00207E98"/>
    <w:rsid w:val="00260F94"/>
    <w:rsid w:val="002723B0"/>
    <w:rsid w:val="00315A4A"/>
    <w:rsid w:val="004B30BB"/>
    <w:rsid w:val="004B7300"/>
    <w:rsid w:val="004C6753"/>
    <w:rsid w:val="00594077"/>
    <w:rsid w:val="00595C87"/>
    <w:rsid w:val="005D2C65"/>
    <w:rsid w:val="005D538E"/>
    <w:rsid w:val="005E6D94"/>
    <w:rsid w:val="0063384F"/>
    <w:rsid w:val="00643C6F"/>
    <w:rsid w:val="00646202"/>
    <w:rsid w:val="0065290F"/>
    <w:rsid w:val="006815F6"/>
    <w:rsid w:val="00692D35"/>
    <w:rsid w:val="007748F0"/>
    <w:rsid w:val="007A4321"/>
    <w:rsid w:val="007C3F24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900D2"/>
    <w:rsid w:val="00BA3DE9"/>
    <w:rsid w:val="00BB3CEB"/>
    <w:rsid w:val="00C04388"/>
    <w:rsid w:val="00C969A6"/>
    <w:rsid w:val="00CA7D36"/>
    <w:rsid w:val="00D20C94"/>
    <w:rsid w:val="00D24208"/>
    <w:rsid w:val="00D60C38"/>
    <w:rsid w:val="00D66893"/>
    <w:rsid w:val="00D90ACB"/>
    <w:rsid w:val="00DC1500"/>
    <w:rsid w:val="00E44371"/>
    <w:rsid w:val="00E7699A"/>
    <w:rsid w:val="00E949B0"/>
    <w:rsid w:val="00EC0BEA"/>
    <w:rsid w:val="00EF518C"/>
    <w:rsid w:val="00F00591"/>
    <w:rsid w:val="00F075FF"/>
    <w:rsid w:val="00F51688"/>
    <w:rsid w:val="00F53146"/>
    <w:rsid w:val="00F87563"/>
    <w:rsid w:val="00F91018"/>
    <w:rsid w:val="00FA0F30"/>
    <w:rsid w:val="00FA51A4"/>
    <w:rsid w:val="00FE545C"/>
    <w:rsid w:val="00FF2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2B65E5"/>
  <w15:chartTrackingRefBased/>
  <w15:docId w15:val="{16746E23-A873-465D-8440-41609006E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663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903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2026-09-22T09:28:00Z</cp:lastPrinted>
  <dcterms:created xsi:type="dcterms:W3CDTF">2026-09-22T09:28:00Z</dcterms:created>
  <dcterms:modified xsi:type="dcterms:W3CDTF">2026-09-22T09:28:00Z</dcterms:modified>
</cp:coreProperties>
</file>