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927C9" w14:textId="77777777" w:rsidR="00D665F5" w:rsidRPr="007E24A2" w:rsidRDefault="00E17885" w:rsidP="00D665F5">
      <w:pPr>
        <w:spacing w:after="240"/>
        <w:jc w:val="right"/>
        <w:rPr>
          <w:sz w:val="24"/>
          <w:szCs w:val="24"/>
        </w:rPr>
      </w:pPr>
      <w:r w:rsidRPr="00E17885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E17885">
        <w:rPr>
          <w:sz w:val="24"/>
          <w:szCs w:val="24"/>
        </w:rPr>
        <w:t>2026-09-30</w:t>
      </w:r>
    </w:p>
    <w:p w14:paraId="26880776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B93119C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4175C0C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F33120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548407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FDDAA24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D4CE31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F7009A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E17885" w:rsidRPr="00E17885">
        <w:rPr>
          <w:b/>
          <w:sz w:val="24"/>
          <w:szCs w:val="24"/>
        </w:rPr>
        <w:t>ZP/32/2026</w:t>
      </w:r>
      <w:r w:rsidR="00A80738" w:rsidRPr="007E24A2">
        <w:rPr>
          <w:sz w:val="24"/>
          <w:szCs w:val="24"/>
        </w:rPr>
        <w:tab/>
        <w:t xml:space="preserve"> </w:t>
      </w:r>
    </w:p>
    <w:p w14:paraId="11DEBC6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EEBEE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1F0EB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8572E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E95E6A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BD78BD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E17885" w:rsidRPr="00E17885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6ACDEB16" w14:textId="3E895EAC" w:rsidR="00A80738" w:rsidRPr="007E24A2" w:rsidRDefault="00E1788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17885">
        <w:rPr>
          <w:b/>
          <w:szCs w:val="24"/>
        </w:rPr>
        <w:t>Świadczenie usługi kompleksowego utrzymania czystości w Szpitalu Miejskim Specjalistycznym im. Gabriela Narutowicza w Krakowie</w:t>
      </w:r>
    </w:p>
    <w:p w14:paraId="78C09191" w14:textId="2CDEBC45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E9D5B25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E17885" w:rsidRPr="00E17885">
        <w:rPr>
          <w:sz w:val="24"/>
          <w:szCs w:val="24"/>
        </w:rPr>
        <w:t>30/09/2026</w:t>
      </w:r>
      <w:r w:rsidR="00FF4AB1" w:rsidRPr="007E24A2">
        <w:rPr>
          <w:sz w:val="24"/>
          <w:szCs w:val="24"/>
        </w:rPr>
        <w:t xml:space="preserve"> o godz. </w:t>
      </w:r>
      <w:r w:rsidR="00E17885" w:rsidRPr="00E17885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04BEEFDE" w14:textId="77777777" w:rsidTr="003F57CD">
        <w:tc>
          <w:tcPr>
            <w:tcW w:w="993" w:type="dxa"/>
            <w:vAlign w:val="center"/>
          </w:tcPr>
          <w:p w14:paraId="45BE4A7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303BC7F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0074326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E17885" w:rsidRPr="007E24A2" w14:paraId="2CB42625" w14:textId="77777777" w:rsidTr="00D76FCB">
        <w:tc>
          <w:tcPr>
            <w:tcW w:w="993" w:type="dxa"/>
            <w:vAlign w:val="center"/>
          </w:tcPr>
          <w:p w14:paraId="2C04C595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1</w:t>
            </w:r>
          </w:p>
        </w:tc>
        <w:tc>
          <w:tcPr>
            <w:tcW w:w="5244" w:type="dxa"/>
          </w:tcPr>
          <w:p w14:paraId="4E1CB15D" w14:textId="77777777" w:rsidR="00E17885" w:rsidRPr="007E24A2" w:rsidRDefault="00E17885" w:rsidP="00D76FCB">
            <w:pPr>
              <w:spacing w:before="80"/>
            </w:pPr>
            <w:r w:rsidRPr="00E17885">
              <w:t>Izan+ Sp. z o.o.</w:t>
            </w:r>
          </w:p>
          <w:p w14:paraId="3DCD1B3C" w14:textId="77777777" w:rsidR="00E17885" w:rsidRPr="007E24A2" w:rsidRDefault="00E17885" w:rsidP="00D76FCB">
            <w:r w:rsidRPr="00E17885">
              <w:t>ul. Żabiniec</w:t>
            </w:r>
            <w:r w:rsidRPr="007E24A2">
              <w:t xml:space="preserve"> </w:t>
            </w:r>
            <w:r w:rsidRPr="00E17885">
              <w:t>46</w:t>
            </w:r>
            <w:r w:rsidRPr="007E24A2">
              <w:t xml:space="preserve"> </w:t>
            </w:r>
          </w:p>
          <w:p w14:paraId="009A91E3" w14:textId="77777777" w:rsidR="00E17885" w:rsidRPr="007E24A2" w:rsidRDefault="00E17885" w:rsidP="00D76FCB">
            <w:pPr>
              <w:spacing w:after="80"/>
              <w:jc w:val="both"/>
            </w:pPr>
            <w:r w:rsidRPr="00E17885">
              <w:t>31-215</w:t>
            </w:r>
            <w:r w:rsidRPr="007E24A2">
              <w:t xml:space="preserve"> </w:t>
            </w:r>
            <w:r w:rsidRPr="00E17885">
              <w:t>Kraków</w:t>
            </w:r>
          </w:p>
        </w:tc>
        <w:tc>
          <w:tcPr>
            <w:tcW w:w="2835" w:type="dxa"/>
            <w:vAlign w:val="center"/>
          </w:tcPr>
          <w:p w14:paraId="44DB50B6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35 782 772.76 zł</w:t>
            </w:r>
          </w:p>
        </w:tc>
      </w:tr>
      <w:tr w:rsidR="00E17885" w:rsidRPr="007E24A2" w14:paraId="602B6F9F" w14:textId="77777777" w:rsidTr="00D76FCB">
        <w:tc>
          <w:tcPr>
            <w:tcW w:w="993" w:type="dxa"/>
            <w:vAlign w:val="center"/>
          </w:tcPr>
          <w:p w14:paraId="16281816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2</w:t>
            </w:r>
          </w:p>
        </w:tc>
        <w:tc>
          <w:tcPr>
            <w:tcW w:w="5244" w:type="dxa"/>
          </w:tcPr>
          <w:p w14:paraId="75CA1138" w14:textId="08A49229" w:rsidR="00A61C5F" w:rsidRDefault="00A61C5F" w:rsidP="00A61C5F">
            <w:pPr>
              <w:spacing w:before="80"/>
            </w:pPr>
            <w:r>
              <w:t>Konsorcjum</w:t>
            </w:r>
            <w:r w:rsidR="005026F7">
              <w:t xml:space="preserve"> firm</w:t>
            </w:r>
            <w:r>
              <w:t>:</w:t>
            </w:r>
          </w:p>
          <w:p w14:paraId="7B24835B" w14:textId="77777777" w:rsidR="00A61C5F" w:rsidRPr="003266B2" w:rsidRDefault="00A61C5F" w:rsidP="00A61C5F">
            <w:pPr>
              <w:spacing w:before="80"/>
            </w:pPr>
            <w:r w:rsidRPr="003266B2">
              <w:t xml:space="preserve">Lider: </w:t>
            </w:r>
          </w:p>
          <w:p w14:paraId="38DB78AE" w14:textId="19260E2B" w:rsidR="00A61C5F" w:rsidRPr="003266B2" w:rsidRDefault="00A61C5F" w:rsidP="00A61C5F">
            <w:pPr>
              <w:spacing w:before="80"/>
            </w:pPr>
            <w:r w:rsidRPr="003266B2">
              <w:t xml:space="preserve">1. DGP </w:t>
            </w:r>
            <w:proofErr w:type="spellStart"/>
            <w:r w:rsidRPr="003266B2">
              <w:t>Clean</w:t>
            </w:r>
            <w:proofErr w:type="spellEnd"/>
            <w:r w:rsidRPr="003266B2">
              <w:t xml:space="preserve"> Partner Sp. z o. o. </w:t>
            </w:r>
          </w:p>
          <w:p w14:paraId="748DC473" w14:textId="1B280005" w:rsidR="00A61C5F" w:rsidRPr="003266B2" w:rsidRDefault="00A61C5F" w:rsidP="00A61C5F">
            <w:pPr>
              <w:spacing w:before="80"/>
            </w:pPr>
            <w:r w:rsidRPr="003266B2">
              <w:t>ul. RTM. Witolda Pileckiego 63</w:t>
            </w:r>
          </w:p>
          <w:p w14:paraId="1B55BAC1" w14:textId="77121E9B" w:rsidR="00A61C5F" w:rsidRPr="003266B2" w:rsidRDefault="00A61C5F" w:rsidP="00A61C5F">
            <w:pPr>
              <w:spacing w:before="80"/>
            </w:pPr>
            <w:r w:rsidRPr="003266B2">
              <w:t>02-781 Warszawa</w:t>
            </w:r>
          </w:p>
          <w:p w14:paraId="4E2121E2" w14:textId="4185C27B" w:rsidR="00A61C5F" w:rsidRPr="003266B2" w:rsidRDefault="005026F7" w:rsidP="00A61C5F">
            <w:pPr>
              <w:spacing w:before="80"/>
            </w:pPr>
            <w:r w:rsidRPr="003266B2">
              <w:t>Uczestnik konsorcjum</w:t>
            </w:r>
            <w:r w:rsidR="00A61C5F" w:rsidRPr="003266B2">
              <w:t>:</w:t>
            </w:r>
          </w:p>
          <w:p w14:paraId="42EA32DD" w14:textId="1633FF8D" w:rsidR="00A61C5F" w:rsidRPr="00A61C5F" w:rsidRDefault="00A61C5F" w:rsidP="00A61C5F">
            <w:pPr>
              <w:spacing w:before="80"/>
            </w:pPr>
            <w:r w:rsidRPr="003266B2">
              <w:t>2. PARTNER MEDICA Sp</w:t>
            </w:r>
            <w:r w:rsidRPr="00A61C5F">
              <w:t xml:space="preserve">. z o.o. </w:t>
            </w:r>
          </w:p>
          <w:p w14:paraId="321A6E2C" w14:textId="77777777" w:rsidR="00A61C5F" w:rsidRDefault="00A61C5F" w:rsidP="00A61C5F">
            <w:pPr>
              <w:spacing w:before="80"/>
            </w:pPr>
            <w:r w:rsidRPr="00A61C5F">
              <w:t xml:space="preserve">ul. Najświętszej Marii Panny 5 e </w:t>
            </w:r>
          </w:p>
          <w:p w14:paraId="2DAE1D55" w14:textId="3B01565E" w:rsidR="00A61C5F" w:rsidRPr="00A61C5F" w:rsidRDefault="00A61C5F" w:rsidP="00A61C5F">
            <w:pPr>
              <w:spacing w:before="80"/>
            </w:pPr>
            <w:r w:rsidRPr="00A61C5F">
              <w:t>59-220 Legnica</w:t>
            </w:r>
          </w:p>
          <w:p w14:paraId="40D0529E" w14:textId="0CC51B7B" w:rsidR="00A61C5F" w:rsidRPr="00A61C5F" w:rsidRDefault="00A61C5F" w:rsidP="00A61C5F">
            <w:pPr>
              <w:spacing w:before="80"/>
            </w:pPr>
            <w:r w:rsidRPr="00A61C5F">
              <w:t>3. MEDICAL CLEAN Sp. z o. o</w:t>
            </w:r>
            <w:r>
              <w:t>.</w:t>
            </w:r>
          </w:p>
          <w:p w14:paraId="45420204" w14:textId="14D346F5" w:rsidR="00A61C5F" w:rsidRDefault="00A61C5F" w:rsidP="00A61C5F">
            <w:pPr>
              <w:spacing w:before="80"/>
            </w:pPr>
            <w:r w:rsidRPr="00A61C5F">
              <w:t xml:space="preserve">ul. Środkowej 20 </w:t>
            </w:r>
          </w:p>
          <w:p w14:paraId="399D6992" w14:textId="635E35D3" w:rsidR="00A61C5F" w:rsidRPr="00A61C5F" w:rsidRDefault="00A61C5F" w:rsidP="00A61C5F">
            <w:pPr>
              <w:spacing w:before="80"/>
            </w:pPr>
            <w:r w:rsidRPr="00A61C5F">
              <w:t>59-220 Legnica</w:t>
            </w:r>
          </w:p>
          <w:p w14:paraId="3AAD94D0" w14:textId="77777777" w:rsidR="00A61C5F" w:rsidRDefault="00A61C5F" w:rsidP="00A61C5F">
            <w:pPr>
              <w:spacing w:before="80"/>
            </w:pPr>
            <w:r w:rsidRPr="00A61C5F">
              <w:t xml:space="preserve">4. 7 MG Sp. z o. o. </w:t>
            </w:r>
          </w:p>
          <w:p w14:paraId="09236F4E" w14:textId="01117AE6" w:rsidR="00A61C5F" w:rsidRDefault="00A61C5F" w:rsidP="00A61C5F">
            <w:pPr>
              <w:spacing w:before="80"/>
            </w:pPr>
            <w:r w:rsidRPr="00A61C5F">
              <w:t>ul.</w:t>
            </w:r>
            <w:r>
              <w:t xml:space="preserve"> </w:t>
            </w:r>
            <w:r w:rsidRPr="00A61C5F">
              <w:t>Najświętszej Marii Panny 14 lok. 3</w:t>
            </w:r>
          </w:p>
          <w:p w14:paraId="65CA0BD6" w14:textId="3043C542" w:rsidR="00A61C5F" w:rsidRPr="00A61C5F" w:rsidRDefault="00A61C5F" w:rsidP="00A61C5F">
            <w:pPr>
              <w:spacing w:before="80"/>
            </w:pPr>
            <w:r w:rsidRPr="00A61C5F">
              <w:t>59-220 Legnica</w:t>
            </w:r>
          </w:p>
          <w:p w14:paraId="3CE25027" w14:textId="77777777" w:rsidR="00A61C5F" w:rsidRDefault="00A61C5F" w:rsidP="00A61C5F">
            <w:pPr>
              <w:spacing w:before="80"/>
            </w:pPr>
            <w:r w:rsidRPr="00A61C5F">
              <w:t xml:space="preserve">5. CTG Sp. z o.o. </w:t>
            </w:r>
          </w:p>
          <w:p w14:paraId="23B5C905" w14:textId="2761CE88" w:rsidR="00A61C5F" w:rsidRDefault="00A61C5F" w:rsidP="00A61C5F">
            <w:pPr>
              <w:spacing w:before="80"/>
            </w:pPr>
            <w:r w:rsidRPr="00A61C5F">
              <w:lastRenderedPageBreak/>
              <w:t>ul.</w:t>
            </w:r>
            <w:r>
              <w:t xml:space="preserve"> </w:t>
            </w:r>
            <w:r w:rsidRPr="00A61C5F">
              <w:t xml:space="preserve">Najświętszej Marii Panny nr 14 lok. 3 </w:t>
            </w:r>
          </w:p>
          <w:p w14:paraId="12AAD5B4" w14:textId="2779C0E6" w:rsidR="00A61C5F" w:rsidRPr="00A61C5F" w:rsidRDefault="00A61C5F" w:rsidP="00A61C5F">
            <w:pPr>
              <w:spacing w:before="80"/>
            </w:pPr>
            <w:r w:rsidRPr="00A61C5F">
              <w:t>59-220 Legnica</w:t>
            </w:r>
          </w:p>
          <w:p w14:paraId="33D06332" w14:textId="6B696F0E" w:rsidR="00A61C5F" w:rsidRDefault="00A61C5F" w:rsidP="00A61C5F">
            <w:pPr>
              <w:spacing w:before="80"/>
            </w:pPr>
            <w:r w:rsidRPr="00A61C5F">
              <w:t xml:space="preserve">6. 4 OP Sp. z o. o. </w:t>
            </w:r>
          </w:p>
          <w:p w14:paraId="1B6ACDE4" w14:textId="46D65403" w:rsidR="00A61C5F" w:rsidRDefault="00A61C5F" w:rsidP="00A61C5F">
            <w:pPr>
              <w:spacing w:before="80"/>
            </w:pPr>
            <w:r w:rsidRPr="00A61C5F">
              <w:t>ul. Środkowej</w:t>
            </w:r>
            <w:r>
              <w:t xml:space="preserve"> </w:t>
            </w:r>
            <w:r w:rsidRPr="00A61C5F">
              <w:t xml:space="preserve">20 </w:t>
            </w:r>
          </w:p>
          <w:p w14:paraId="3485176B" w14:textId="5BEFD928" w:rsidR="00A61C5F" w:rsidRPr="00A61C5F" w:rsidRDefault="00A61C5F" w:rsidP="00A61C5F">
            <w:pPr>
              <w:spacing w:before="80"/>
            </w:pPr>
            <w:r w:rsidRPr="00A61C5F">
              <w:t>59-220 Legnica</w:t>
            </w:r>
          </w:p>
          <w:p w14:paraId="0AC85B37" w14:textId="16A48580" w:rsidR="00A61C5F" w:rsidRDefault="00A61C5F" w:rsidP="00A61C5F">
            <w:pPr>
              <w:spacing w:before="80"/>
            </w:pPr>
            <w:r w:rsidRPr="00A61C5F">
              <w:t xml:space="preserve">7. FACILITY 24 Sp. z o.o. </w:t>
            </w:r>
          </w:p>
          <w:p w14:paraId="1EBE897B" w14:textId="77777777" w:rsidR="00A61C5F" w:rsidRDefault="00A61C5F" w:rsidP="00A61C5F">
            <w:pPr>
              <w:spacing w:before="80"/>
            </w:pPr>
            <w:r w:rsidRPr="00A61C5F">
              <w:t>ul. Jarzębinowa</w:t>
            </w:r>
            <w:r>
              <w:t xml:space="preserve"> </w:t>
            </w:r>
            <w:r w:rsidRPr="00A61C5F">
              <w:t xml:space="preserve"> nr 3 </w:t>
            </w:r>
          </w:p>
          <w:p w14:paraId="189E7664" w14:textId="6AB78D8F" w:rsidR="00A61C5F" w:rsidRPr="00A61C5F" w:rsidRDefault="00A61C5F" w:rsidP="00A61C5F">
            <w:pPr>
              <w:spacing w:before="80"/>
            </w:pPr>
            <w:r w:rsidRPr="00A61C5F">
              <w:t>33-101 TARNÓW</w:t>
            </w:r>
          </w:p>
          <w:p w14:paraId="12309167" w14:textId="2B56694E" w:rsidR="00A61C5F" w:rsidRPr="00A61C5F" w:rsidRDefault="00A61C5F" w:rsidP="00A61C5F">
            <w:pPr>
              <w:spacing w:before="80"/>
            </w:pPr>
            <w:r w:rsidRPr="00A61C5F">
              <w:t>8. DGP PROVIDER Sp. z o. o.</w:t>
            </w:r>
          </w:p>
          <w:p w14:paraId="6195E711" w14:textId="4ECE506A" w:rsidR="00A61C5F" w:rsidRDefault="00A61C5F" w:rsidP="00A61C5F">
            <w:pPr>
              <w:spacing w:before="80"/>
            </w:pPr>
            <w:r w:rsidRPr="00A61C5F">
              <w:t xml:space="preserve">ul. Środkowej 20 </w:t>
            </w:r>
          </w:p>
          <w:p w14:paraId="2428C267" w14:textId="1F1AC8CB" w:rsidR="00E17885" w:rsidRPr="007E24A2" w:rsidRDefault="00A61C5F" w:rsidP="00A61C5F">
            <w:pPr>
              <w:spacing w:before="80"/>
            </w:pPr>
            <w:r w:rsidRPr="00A61C5F">
              <w:t>59-220 Legnica</w:t>
            </w:r>
            <w:r>
              <w:t>.</w:t>
            </w:r>
          </w:p>
        </w:tc>
        <w:tc>
          <w:tcPr>
            <w:tcW w:w="2835" w:type="dxa"/>
            <w:vAlign w:val="center"/>
          </w:tcPr>
          <w:p w14:paraId="4AB6C189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lastRenderedPageBreak/>
              <w:t>35 145 051.25 zł</w:t>
            </w:r>
          </w:p>
        </w:tc>
      </w:tr>
      <w:tr w:rsidR="00E17885" w:rsidRPr="007E24A2" w14:paraId="591356CA" w14:textId="77777777" w:rsidTr="00D76FCB">
        <w:tc>
          <w:tcPr>
            <w:tcW w:w="993" w:type="dxa"/>
            <w:vAlign w:val="center"/>
          </w:tcPr>
          <w:p w14:paraId="7D661235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3</w:t>
            </w:r>
          </w:p>
        </w:tc>
        <w:tc>
          <w:tcPr>
            <w:tcW w:w="5244" w:type="dxa"/>
          </w:tcPr>
          <w:p w14:paraId="706C0658" w14:textId="77777777" w:rsidR="005026F7" w:rsidRDefault="005026F7" w:rsidP="005026F7">
            <w:r>
              <w:t>Konsorcjum firm:</w:t>
            </w:r>
          </w:p>
          <w:p w14:paraId="10E3B45A" w14:textId="77777777" w:rsidR="005026F7" w:rsidRDefault="005026F7" w:rsidP="005026F7">
            <w:r>
              <w:t xml:space="preserve">Ever Medical </w:t>
            </w:r>
            <w:proofErr w:type="spellStart"/>
            <w:r>
              <w:t>Care</w:t>
            </w:r>
            <w:proofErr w:type="spellEnd"/>
            <w:r>
              <w:t xml:space="preserve"> Sp. z o.o. – lider konsorcjum (EMC)</w:t>
            </w:r>
          </w:p>
          <w:p w14:paraId="0A8A9A65" w14:textId="77777777" w:rsidR="005026F7" w:rsidRDefault="005026F7" w:rsidP="005026F7">
            <w:r>
              <w:t xml:space="preserve">Ever </w:t>
            </w:r>
            <w:proofErr w:type="spellStart"/>
            <w:r>
              <w:t>Cleaning</w:t>
            </w:r>
            <w:proofErr w:type="spellEnd"/>
            <w:r>
              <w:t xml:space="preserve"> Sp. z o.o. – uczestnik konsorcjum (EC)</w:t>
            </w:r>
          </w:p>
          <w:p w14:paraId="10A6814B" w14:textId="77777777" w:rsidR="005026F7" w:rsidRDefault="005026F7" w:rsidP="005026F7">
            <w:proofErr w:type="spellStart"/>
            <w:r>
              <w:t>Everteam</w:t>
            </w:r>
            <w:proofErr w:type="spellEnd"/>
            <w:r>
              <w:t xml:space="preserve"> Sp. z o.o. – uczestnik konsorcjum (ETM)</w:t>
            </w:r>
          </w:p>
          <w:p w14:paraId="48E5EC2B" w14:textId="15AFB459" w:rsidR="00E17885" w:rsidRPr="007E24A2" w:rsidRDefault="00E17885" w:rsidP="005026F7">
            <w:r w:rsidRPr="00E17885">
              <w:t>ul. Arkuszowa</w:t>
            </w:r>
            <w:r w:rsidRPr="007E24A2">
              <w:t xml:space="preserve"> </w:t>
            </w:r>
            <w:r w:rsidRPr="00E17885">
              <w:t>39</w:t>
            </w:r>
            <w:r w:rsidRPr="007E24A2">
              <w:t xml:space="preserve"> </w:t>
            </w:r>
          </w:p>
          <w:p w14:paraId="37A20E21" w14:textId="77777777" w:rsidR="00E17885" w:rsidRPr="007E24A2" w:rsidRDefault="00E17885" w:rsidP="005026F7">
            <w:pPr>
              <w:jc w:val="both"/>
            </w:pPr>
            <w:r w:rsidRPr="00E17885">
              <w:t>01-934</w:t>
            </w:r>
            <w:r w:rsidRPr="007E24A2">
              <w:t xml:space="preserve"> </w:t>
            </w:r>
            <w:r w:rsidRPr="00E17885">
              <w:t>Warszawa</w:t>
            </w:r>
          </w:p>
        </w:tc>
        <w:tc>
          <w:tcPr>
            <w:tcW w:w="2835" w:type="dxa"/>
            <w:vAlign w:val="center"/>
          </w:tcPr>
          <w:p w14:paraId="5F04E007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50 149 460.83 zł</w:t>
            </w:r>
          </w:p>
        </w:tc>
      </w:tr>
      <w:tr w:rsidR="00E17885" w:rsidRPr="007E24A2" w14:paraId="7B8EE9B7" w14:textId="77777777" w:rsidTr="00D76FCB">
        <w:tc>
          <w:tcPr>
            <w:tcW w:w="993" w:type="dxa"/>
            <w:vAlign w:val="center"/>
          </w:tcPr>
          <w:p w14:paraId="55F572F3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4</w:t>
            </w:r>
          </w:p>
        </w:tc>
        <w:tc>
          <w:tcPr>
            <w:tcW w:w="5244" w:type="dxa"/>
          </w:tcPr>
          <w:p w14:paraId="62502868" w14:textId="77777777" w:rsidR="005026F7" w:rsidRDefault="005026F7" w:rsidP="005026F7">
            <w:r>
              <w:t>Konsorcjum firm:</w:t>
            </w:r>
          </w:p>
          <w:p w14:paraId="382B0EC6" w14:textId="77777777" w:rsidR="005026F7" w:rsidRDefault="005026F7" w:rsidP="005026F7">
            <w:proofErr w:type="spellStart"/>
            <w:r>
              <w:t>Hospital</w:t>
            </w:r>
            <w:proofErr w:type="spellEnd"/>
            <w:r>
              <w:t xml:space="preserve"> Service Sp. z o.o. (HSS)- lider konsorcjum</w:t>
            </w:r>
          </w:p>
          <w:p w14:paraId="66E29878" w14:textId="77777777" w:rsidR="005026F7" w:rsidRDefault="005026F7" w:rsidP="005026F7">
            <w:r>
              <w:t xml:space="preserve">FM </w:t>
            </w:r>
            <w:proofErr w:type="spellStart"/>
            <w:r>
              <w:t>Integrated</w:t>
            </w:r>
            <w:proofErr w:type="spellEnd"/>
            <w:r>
              <w:t xml:space="preserve"> Solutions Sp. z o.o. (FMS)</w:t>
            </w:r>
          </w:p>
          <w:p w14:paraId="1E002BEE" w14:textId="77777777" w:rsidR="005026F7" w:rsidRDefault="005026F7" w:rsidP="005026F7">
            <w:r>
              <w:t xml:space="preserve">Impel </w:t>
            </w:r>
            <w:proofErr w:type="spellStart"/>
            <w:r>
              <w:t>Facility</w:t>
            </w:r>
            <w:proofErr w:type="spellEnd"/>
            <w:r>
              <w:t xml:space="preserve"> Services Sp. z o.o. (IFS)</w:t>
            </w:r>
          </w:p>
          <w:p w14:paraId="7B7CB94A" w14:textId="77777777" w:rsidR="005026F7" w:rsidRDefault="005026F7" w:rsidP="005026F7">
            <w:proofErr w:type="spellStart"/>
            <w:r>
              <w:t>Mediclar</w:t>
            </w:r>
            <w:proofErr w:type="spellEnd"/>
            <w:r>
              <w:t xml:space="preserve"> Sp. z o.o. (MCL)</w:t>
            </w:r>
          </w:p>
          <w:p w14:paraId="0F98C7EC" w14:textId="708D6586" w:rsidR="00E17885" w:rsidRPr="007E24A2" w:rsidRDefault="00E17885" w:rsidP="005026F7">
            <w:r w:rsidRPr="00E17885">
              <w:t>ul. Słonimskiego</w:t>
            </w:r>
            <w:r w:rsidRPr="007E24A2">
              <w:t xml:space="preserve"> </w:t>
            </w:r>
            <w:r w:rsidRPr="00E17885">
              <w:t>1</w:t>
            </w:r>
            <w:r w:rsidRPr="007E24A2">
              <w:t xml:space="preserve"> </w:t>
            </w:r>
          </w:p>
          <w:p w14:paraId="733A7083" w14:textId="77777777" w:rsidR="00E17885" w:rsidRPr="007E24A2" w:rsidRDefault="00E17885" w:rsidP="005026F7">
            <w:pPr>
              <w:jc w:val="both"/>
            </w:pPr>
            <w:r w:rsidRPr="00E17885">
              <w:t>50-304</w:t>
            </w:r>
            <w:r w:rsidRPr="007E24A2">
              <w:t xml:space="preserve"> </w:t>
            </w:r>
            <w:r w:rsidRPr="00E17885">
              <w:t>Wrocław</w:t>
            </w:r>
          </w:p>
        </w:tc>
        <w:tc>
          <w:tcPr>
            <w:tcW w:w="2835" w:type="dxa"/>
            <w:vAlign w:val="center"/>
          </w:tcPr>
          <w:p w14:paraId="23FB523E" w14:textId="77777777" w:rsidR="00E17885" w:rsidRPr="007E24A2" w:rsidRDefault="00E17885" w:rsidP="00D76FCB">
            <w:pPr>
              <w:spacing w:before="80" w:after="80"/>
              <w:jc w:val="center"/>
            </w:pPr>
            <w:r w:rsidRPr="00E17885">
              <w:t>33 619 563.50 zł</w:t>
            </w:r>
          </w:p>
        </w:tc>
      </w:tr>
    </w:tbl>
    <w:p w14:paraId="34A8FF7A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525DB7AC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05C1ED8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79897" w14:textId="77777777" w:rsidR="00511732" w:rsidRDefault="00511732">
      <w:r>
        <w:separator/>
      </w:r>
    </w:p>
  </w:endnote>
  <w:endnote w:type="continuationSeparator" w:id="0">
    <w:p w14:paraId="340F0119" w14:textId="77777777" w:rsidR="00511732" w:rsidRDefault="0051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51F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DA5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57316" w14:textId="77E96B4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A6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1A19B9" w14:textId="77777777" w:rsidR="009F189D" w:rsidRDefault="009F189D">
    <w:pPr>
      <w:pStyle w:val="Stopka"/>
      <w:tabs>
        <w:tab w:val="clear" w:pos="4536"/>
      </w:tabs>
      <w:jc w:val="center"/>
    </w:pPr>
  </w:p>
  <w:p w14:paraId="5C59A5B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5F3B0" w14:textId="77777777" w:rsidR="00511732" w:rsidRDefault="00511732">
      <w:r>
        <w:separator/>
      </w:r>
    </w:p>
  </w:footnote>
  <w:footnote w:type="continuationSeparator" w:id="0">
    <w:p w14:paraId="3851E07D" w14:textId="77777777" w:rsidR="00511732" w:rsidRDefault="00511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3507B" w14:textId="77777777" w:rsidR="00E17885" w:rsidRDefault="00E17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5B6EC" w14:textId="77777777" w:rsidR="00E17885" w:rsidRDefault="00E17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6C5AD" w14:textId="77777777" w:rsidR="00E17885" w:rsidRDefault="00E178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73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66B2"/>
    <w:rsid w:val="00355C9D"/>
    <w:rsid w:val="003B6B36"/>
    <w:rsid w:val="003D72FD"/>
    <w:rsid w:val="003F57CD"/>
    <w:rsid w:val="00423179"/>
    <w:rsid w:val="00490DC0"/>
    <w:rsid w:val="00493F8C"/>
    <w:rsid w:val="004C7E9B"/>
    <w:rsid w:val="005026F7"/>
    <w:rsid w:val="00511732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61C5F"/>
    <w:rsid w:val="00A80738"/>
    <w:rsid w:val="00C236D3"/>
    <w:rsid w:val="00C659E2"/>
    <w:rsid w:val="00CB0802"/>
    <w:rsid w:val="00D665F5"/>
    <w:rsid w:val="00D708C5"/>
    <w:rsid w:val="00D7128F"/>
    <w:rsid w:val="00E17885"/>
    <w:rsid w:val="00E66C1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54863"/>
  <w15:chartTrackingRefBased/>
  <w15:docId w15:val="{A1C061BB-8E06-433B-874D-7B9F49AA9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303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2026-09-30T10:24:00Z</dcterms:created>
  <dcterms:modified xsi:type="dcterms:W3CDTF">2026-09-30T10:41:00Z</dcterms:modified>
</cp:coreProperties>
</file>