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4F299DC" w14:textId="77777777" w:rsidR="002B1CA8" w:rsidRDefault="002B1CA8" w:rsidP="00656C93">
      <w:pPr>
        <w:keepNext/>
        <w:jc w:val="right"/>
        <w:outlineLvl w:val="3"/>
        <w:rPr>
          <w:bCs/>
          <w:sz w:val="22"/>
          <w:szCs w:val="22"/>
        </w:rPr>
      </w:pP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2421B0BE" w14:textId="77777777" w:rsidR="002B1CA8" w:rsidRDefault="002B1CA8" w:rsidP="00656C93">
      <w:pPr>
        <w:jc w:val="both"/>
        <w:rPr>
          <w:sz w:val="22"/>
          <w:szCs w:val="22"/>
        </w:rPr>
      </w:pPr>
    </w:p>
    <w:p w14:paraId="4A693CCD" w14:textId="35374368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5B974298" w14:textId="77777777" w:rsidR="006C67B7" w:rsidRDefault="006C67B7" w:rsidP="005D0FF1">
      <w:pPr>
        <w:jc w:val="center"/>
        <w:rPr>
          <w:b/>
          <w:sz w:val="28"/>
          <w:szCs w:val="28"/>
        </w:rPr>
      </w:pPr>
      <w:r w:rsidRPr="006C67B7">
        <w:rPr>
          <w:b/>
          <w:sz w:val="28"/>
          <w:szCs w:val="28"/>
        </w:rPr>
        <w:t>Usługa wynajmu oraz serwisu drukarek</w:t>
      </w:r>
    </w:p>
    <w:p w14:paraId="3B477ACD" w14:textId="77777777" w:rsidR="006C67B7" w:rsidRDefault="006C67B7" w:rsidP="00656C93">
      <w:pPr>
        <w:jc w:val="both"/>
        <w:rPr>
          <w:b/>
          <w:sz w:val="28"/>
          <w:szCs w:val="28"/>
        </w:rPr>
      </w:pPr>
    </w:p>
    <w:p w14:paraId="52264483" w14:textId="34F87905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0438BCC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</w:t>
            </w:r>
            <w:r w:rsidR="00AF5D1E">
              <w:rPr>
                <w:rFonts w:eastAsia="Calibri"/>
                <w:sz w:val="22"/>
                <w:szCs w:val="22"/>
              </w:rPr>
              <w:t xml:space="preserve">ulica, miasto, </w:t>
            </w:r>
            <w:r>
              <w:rPr>
                <w:rFonts w:eastAsia="Calibri"/>
                <w:sz w:val="22"/>
                <w:szCs w:val="22"/>
              </w:rPr>
              <w:t>województwo)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656C93">
      <w:pPr>
        <w:ind w:left="284"/>
        <w:contextualSpacing/>
        <w:jc w:val="both"/>
        <w:rPr>
          <w:b/>
          <w:sz w:val="22"/>
        </w:rPr>
      </w:pPr>
    </w:p>
    <w:p w14:paraId="0982051C" w14:textId="77777777" w:rsidR="005D0FF1" w:rsidRPr="00236B05" w:rsidRDefault="005D0FF1" w:rsidP="005D0FF1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Cena oferty wynosi: ________________________________________________________  zł netto</w:t>
      </w:r>
    </w:p>
    <w:p w14:paraId="5C0AAF27" w14:textId="77777777" w:rsidR="005D0FF1" w:rsidRPr="00236B05" w:rsidRDefault="005D0FF1" w:rsidP="005D0FF1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natomiast wraz z należnym podatkiem VAT w wysokości _______ %, wynosi kwotę:</w:t>
      </w:r>
    </w:p>
    <w:p w14:paraId="20EE5CE9" w14:textId="77777777" w:rsidR="005D0FF1" w:rsidRPr="00236B05" w:rsidRDefault="005D0FF1" w:rsidP="005D0FF1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/>
          <w:sz w:val="22"/>
        </w:rPr>
        <w:t>_____________________________________________________________________  zł brutto (K-1)</w:t>
      </w:r>
    </w:p>
    <w:p w14:paraId="736F2624" w14:textId="77777777" w:rsidR="005D0FF1" w:rsidRPr="00236B05" w:rsidRDefault="005D0FF1" w:rsidP="005D0FF1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(słownie: __________________________________________________________________brutto).</w:t>
      </w:r>
    </w:p>
    <w:p w14:paraId="0A172892" w14:textId="018B8C05" w:rsidR="005D0FF1" w:rsidRDefault="005D0FF1" w:rsidP="005D0FF1">
      <w:pPr>
        <w:spacing w:after="120" w:line="276" w:lineRule="auto"/>
        <w:contextualSpacing/>
        <w:jc w:val="both"/>
      </w:pPr>
      <w:r w:rsidRPr="00236B05">
        <w:rPr>
          <w:bCs/>
          <w:sz w:val="22"/>
        </w:rPr>
        <w:t>ww. wartości wyliczone zgodnie z tabelą</w:t>
      </w:r>
      <w:r w:rsidRPr="00236B05">
        <w:rPr>
          <w:b/>
          <w:bCs/>
          <w:sz w:val="22"/>
        </w:rPr>
        <w:t xml:space="preserve"> </w:t>
      </w:r>
      <w:r w:rsidRPr="00236B05">
        <w:rPr>
          <w:bCs/>
          <w:sz w:val="22"/>
        </w:rPr>
        <w:t xml:space="preserve">formularza asortymentowo – cenowego/OPZ, stanowiącego załącznik nr 2 do SWZ / załącznik nr </w:t>
      </w:r>
      <w:r w:rsidR="00F86305">
        <w:rPr>
          <w:bCs/>
          <w:sz w:val="22"/>
        </w:rPr>
        <w:t>1</w:t>
      </w:r>
      <w:bookmarkStart w:id="2" w:name="_GoBack"/>
      <w:bookmarkEnd w:id="2"/>
      <w:r w:rsidRPr="00236B05">
        <w:rPr>
          <w:bCs/>
          <w:sz w:val="22"/>
        </w:rPr>
        <w:t xml:space="preserve"> do umowy</w:t>
      </w:r>
      <w:r>
        <w:rPr>
          <w:bCs/>
          <w:sz w:val="22"/>
        </w:rPr>
        <w:t xml:space="preserve"> </w:t>
      </w:r>
      <w:r w:rsidR="009C788D">
        <w:rPr>
          <w:bCs/>
          <w:sz w:val="22"/>
        </w:rPr>
        <w:t>(tabela A+B)</w:t>
      </w:r>
    </w:p>
    <w:p w14:paraId="72D83388" w14:textId="4C41E93E" w:rsidR="009C788D" w:rsidRDefault="009C788D" w:rsidP="005D0FF1">
      <w:pPr>
        <w:spacing w:after="120" w:line="276" w:lineRule="auto"/>
        <w:contextualSpacing/>
        <w:jc w:val="both"/>
      </w:pPr>
      <w:r>
        <w:t xml:space="preserve">w tym: </w:t>
      </w:r>
    </w:p>
    <w:p w14:paraId="1B73A443" w14:textId="4D7EB766" w:rsidR="009C788D" w:rsidRDefault="009C788D" w:rsidP="00CC09F8">
      <w:pPr>
        <w:pStyle w:val="Akapitzlist"/>
        <w:numPr>
          <w:ilvl w:val="0"/>
          <w:numId w:val="48"/>
        </w:numPr>
        <w:spacing w:after="120" w:line="276" w:lineRule="auto"/>
        <w:jc w:val="both"/>
      </w:pPr>
      <w:r w:rsidRPr="009C788D">
        <w:t>miesięcznego czynszu najmu urządzeń</w:t>
      </w:r>
    </w:p>
    <w:p w14:paraId="21465BDF" w14:textId="77777777" w:rsidR="009C788D" w:rsidRDefault="009C788D" w:rsidP="009C788D">
      <w:pPr>
        <w:ind w:left="1068"/>
      </w:pPr>
      <w:r>
        <w:t>Wartość netto: ………. …% VAT: ……….</w:t>
      </w:r>
    </w:p>
    <w:p w14:paraId="233F3E33" w14:textId="77777777" w:rsidR="009C788D" w:rsidRDefault="009C788D" w:rsidP="009C788D">
      <w:pPr>
        <w:ind w:left="1068"/>
      </w:pPr>
      <w:r>
        <w:lastRenderedPageBreak/>
        <w:t>Wartość brutto: ……….</w:t>
      </w:r>
    </w:p>
    <w:p w14:paraId="6FB42E56" w14:textId="77777777" w:rsidR="009C788D" w:rsidRDefault="009C788D" w:rsidP="005D0FF1">
      <w:pPr>
        <w:spacing w:after="120" w:line="276" w:lineRule="auto"/>
        <w:contextualSpacing/>
        <w:jc w:val="both"/>
      </w:pPr>
    </w:p>
    <w:p w14:paraId="6B3DEDB4" w14:textId="6709BC5C" w:rsidR="009C788D" w:rsidRDefault="007910C0" w:rsidP="00CC09F8">
      <w:pPr>
        <w:pStyle w:val="Akapitzlist"/>
        <w:numPr>
          <w:ilvl w:val="0"/>
          <w:numId w:val="48"/>
        </w:numPr>
        <w:spacing w:after="120" w:line="276" w:lineRule="auto"/>
        <w:jc w:val="both"/>
      </w:pPr>
      <w:r>
        <w:t>wynagrodzenie</w:t>
      </w:r>
      <w:r w:rsidR="009C788D" w:rsidRPr="009C788D">
        <w:t xml:space="preserve"> za wykonane wydruki</w:t>
      </w:r>
    </w:p>
    <w:p w14:paraId="186DF8BC" w14:textId="77777777" w:rsidR="009C788D" w:rsidRDefault="009C788D" w:rsidP="009C788D">
      <w:pPr>
        <w:spacing w:after="120" w:line="276" w:lineRule="auto"/>
        <w:contextualSpacing/>
        <w:jc w:val="both"/>
      </w:pPr>
      <w:r>
        <w:t>Wartość netto: ………. …% VAT: ……….</w:t>
      </w:r>
    </w:p>
    <w:p w14:paraId="011AE794" w14:textId="4DEBF9A5" w:rsidR="009C788D" w:rsidRDefault="009C788D" w:rsidP="009C788D">
      <w:pPr>
        <w:spacing w:after="120" w:line="276" w:lineRule="auto"/>
        <w:contextualSpacing/>
        <w:jc w:val="both"/>
      </w:pPr>
      <w:r>
        <w:t>Wartość brutto: ……….</w:t>
      </w:r>
    </w:p>
    <w:p w14:paraId="0032D95C" w14:textId="77777777" w:rsidR="009C788D" w:rsidRPr="00236B05" w:rsidRDefault="009C788D" w:rsidP="005D0FF1">
      <w:pPr>
        <w:spacing w:after="120" w:line="276" w:lineRule="auto"/>
        <w:contextualSpacing/>
        <w:jc w:val="both"/>
        <w:rPr>
          <w:bCs/>
          <w:sz w:val="22"/>
        </w:rPr>
      </w:pPr>
    </w:p>
    <w:p w14:paraId="357C1553" w14:textId="71AFCA64" w:rsidR="005D0FF1" w:rsidRPr="00236B05" w:rsidRDefault="005D0FF1" w:rsidP="005D0FF1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Cs/>
          <w:sz w:val="22"/>
        </w:rPr>
        <w:t xml:space="preserve">Czas trwania umowy / realizacja : </w:t>
      </w:r>
      <w:r w:rsidRPr="005D0FF1">
        <w:rPr>
          <w:b/>
          <w:sz w:val="22"/>
        </w:rPr>
        <w:t>01.11.2026-31.10.2027</w:t>
      </w:r>
    </w:p>
    <w:p w14:paraId="744AD20A" w14:textId="77777777" w:rsidR="005D0FF1" w:rsidRPr="00236B05" w:rsidRDefault="005D0FF1" w:rsidP="005D0FF1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Warunki płatności: </w:t>
      </w:r>
      <w:r>
        <w:rPr>
          <w:bCs/>
          <w:sz w:val="22"/>
        </w:rPr>
        <w:t>60</w:t>
      </w:r>
      <w:r w:rsidRPr="00236B05">
        <w:rPr>
          <w:bCs/>
          <w:sz w:val="22"/>
        </w:rPr>
        <w:t xml:space="preserve"> dni</w:t>
      </w:r>
    </w:p>
    <w:p w14:paraId="632012F0" w14:textId="77777777" w:rsidR="004C6F8A" w:rsidRDefault="004C6F8A" w:rsidP="004C6F8A">
      <w:pPr>
        <w:pStyle w:val="Tekstpodstawowy"/>
        <w:spacing w:line="240" w:lineRule="auto"/>
        <w:rPr>
          <w:b/>
          <w:bCs/>
        </w:rPr>
      </w:pPr>
    </w:p>
    <w:p w14:paraId="2B676049" w14:textId="7F3B6094" w:rsidR="004C6F8A" w:rsidRDefault="004C6F8A" w:rsidP="004C6F8A">
      <w:pPr>
        <w:pStyle w:val="Tekstpodstawowy"/>
        <w:spacing w:line="240" w:lineRule="auto"/>
      </w:pPr>
      <w:r w:rsidRPr="004C6F8A">
        <w:rPr>
          <w:b/>
          <w:bCs/>
        </w:rPr>
        <w:t>Wydajność tonera czarnego</w:t>
      </w:r>
      <w:r w:rsidR="0001382C">
        <w:rPr>
          <w:b/>
          <w:bCs/>
        </w:rPr>
        <w:t xml:space="preserve"> (K-2)</w:t>
      </w:r>
      <w:r w:rsidR="007910C0">
        <w:rPr>
          <w:b/>
          <w:bCs/>
        </w:rPr>
        <w:t xml:space="preserve"> </w:t>
      </w:r>
      <w:r w:rsidR="007910C0" w:rsidRPr="007910C0">
        <w:rPr>
          <w:bCs/>
        </w:rPr>
        <w:t>[</w:t>
      </w:r>
      <w:r w:rsidRPr="004C6F8A">
        <w:t>dla urządzenia wielofunkcyjnego A3 wydajność tonera czarnego minimum 39000 stron</w:t>
      </w:r>
      <w:r w:rsidR="007910C0">
        <w:t>]</w:t>
      </w:r>
      <w:r>
        <w:t xml:space="preserve"> </w:t>
      </w:r>
      <w:r w:rsidR="005D0FF1">
        <w:t xml:space="preserve"> </w:t>
      </w:r>
      <w:r>
        <w:t xml:space="preserve">- </w:t>
      </w:r>
      <w:r w:rsidR="0012319B">
        <w:t xml:space="preserve">………. </w:t>
      </w:r>
      <w:r w:rsidR="0001382C">
        <w:t xml:space="preserve">(wpisać: TAK lub NIE - </w:t>
      </w:r>
      <w:r w:rsidR="0001382C">
        <w:rPr>
          <w:u w:val="single"/>
        </w:rPr>
        <w:t>podać</w:t>
      </w:r>
      <w:r w:rsidR="0001382C">
        <w:t>)</w:t>
      </w:r>
    </w:p>
    <w:p w14:paraId="06135CCF" w14:textId="62DA6212" w:rsidR="0001382C" w:rsidRDefault="00836CD6" w:rsidP="004C6F8A">
      <w:pPr>
        <w:pStyle w:val="Tekstpodstawowy"/>
        <w:spacing w:line="240" w:lineRule="auto"/>
        <w:rPr>
          <w:i/>
        </w:rPr>
      </w:pPr>
      <w:r>
        <w:rPr>
          <w:i/>
        </w:rPr>
        <w:t xml:space="preserve">Brak </w:t>
      </w:r>
      <w:r w:rsidRPr="00EE1ACC">
        <w:rPr>
          <w:i/>
        </w:rPr>
        <w:t xml:space="preserve">wskazania opcji TAK </w:t>
      </w:r>
      <w:r>
        <w:rPr>
          <w:i/>
        </w:rPr>
        <w:t>lub</w:t>
      </w:r>
      <w:r w:rsidRPr="00EE1ACC">
        <w:rPr>
          <w:i/>
        </w:rPr>
        <w:t xml:space="preserve"> NIE, skutkować będzie przyznaniem 0,00 pkt. w niniejszym kryterium.</w:t>
      </w:r>
    </w:p>
    <w:p w14:paraId="69497ABF" w14:textId="77777777" w:rsidR="00836CD6" w:rsidRDefault="00836CD6" w:rsidP="004C6F8A">
      <w:pPr>
        <w:pStyle w:val="Tekstpodstawowy"/>
        <w:spacing w:line="240" w:lineRule="auto"/>
        <w:rPr>
          <w:b/>
          <w:bCs/>
        </w:rPr>
      </w:pPr>
    </w:p>
    <w:p w14:paraId="2CD7DDD1" w14:textId="37DA1D50" w:rsidR="0012319B" w:rsidRPr="004C6F8A" w:rsidRDefault="004C6F8A" w:rsidP="0012319B">
      <w:pPr>
        <w:pStyle w:val="Tekstpodstawowy"/>
        <w:spacing w:line="240" w:lineRule="auto"/>
      </w:pPr>
      <w:r w:rsidRPr="004C6F8A">
        <w:rPr>
          <w:b/>
          <w:bCs/>
        </w:rPr>
        <w:t>Wydajność tonera kolorowego</w:t>
      </w:r>
      <w:r w:rsidR="0001382C">
        <w:rPr>
          <w:b/>
          <w:bCs/>
        </w:rPr>
        <w:t xml:space="preserve"> (K-3)</w:t>
      </w:r>
      <w:r>
        <w:rPr>
          <w:b/>
          <w:bCs/>
        </w:rPr>
        <w:t xml:space="preserve"> </w:t>
      </w:r>
      <w:r w:rsidR="007910C0" w:rsidRPr="007910C0">
        <w:rPr>
          <w:bCs/>
        </w:rPr>
        <w:t>[</w:t>
      </w:r>
      <w:r w:rsidRPr="004C6F8A">
        <w:t>dla urządzenia wielofunkcyjnego A3 wydajność tonera kolorowego minimum 23000 stron</w:t>
      </w:r>
      <w:r w:rsidR="007910C0">
        <w:t xml:space="preserve">] </w:t>
      </w:r>
      <w:r w:rsidR="0012319B">
        <w:t xml:space="preserve">- ………. </w:t>
      </w:r>
      <w:r w:rsidR="0001382C">
        <w:t xml:space="preserve">(wpisać: TAK lub NIE - </w:t>
      </w:r>
      <w:r w:rsidR="0001382C">
        <w:rPr>
          <w:u w:val="single"/>
        </w:rPr>
        <w:t>podać</w:t>
      </w:r>
      <w:r w:rsidR="0001382C">
        <w:t>)</w:t>
      </w:r>
    </w:p>
    <w:p w14:paraId="1AACF324" w14:textId="1A8BA529" w:rsidR="004C6F8A" w:rsidRDefault="00836CD6" w:rsidP="004C6F8A">
      <w:pPr>
        <w:pStyle w:val="Tekstpodstawowy"/>
        <w:spacing w:line="240" w:lineRule="auto"/>
        <w:rPr>
          <w:i/>
        </w:rPr>
      </w:pPr>
      <w:r>
        <w:rPr>
          <w:i/>
        </w:rPr>
        <w:t xml:space="preserve">Brak </w:t>
      </w:r>
      <w:r w:rsidRPr="00EE1ACC">
        <w:rPr>
          <w:i/>
        </w:rPr>
        <w:t xml:space="preserve">wskazania opcji TAK </w:t>
      </w:r>
      <w:r>
        <w:rPr>
          <w:i/>
        </w:rPr>
        <w:t>lub</w:t>
      </w:r>
      <w:r w:rsidRPr="00EE1ACC">
        <w:rPr>
          <w:i/>
        </w:rPr>
        <w:t xml:space="preserve"> NIE, skutkować będzie przyznaniem 0,00 pkt. w niniejszym kryterium.</w:t>
      </w:r>
    </w:p>
    <w:p w14:paraId="147CD81A" w14:textId="77777777" w:rsidR="00836CD6" w:rsidRPr="004C6F8A" w:rsidRDefault="00836CD6" w:rsidP="004C6F8A">
      <w:pPr>
        <w:pStyle w:val="Tekstpodstawowy"/>
        <w:spacing w:line="240" w:lineRule="auto"/>
      </w:pPr>
    </w:p>
    <w:p w14:paraId="040D5814" w14:textId="287A88E4" w:rsidR="004C6F8A" w:rsidRDefault="004C6F8A" w:rsidP="004C6F8A">
      <w:pPr>
        <w:pStyle w:val="Tekstpodstawowy"/>
        <w:spacing w:line="240" w:lineRule="auto"/>
      </w:pPr>
      <w:r w:rsidRPr="004C6F8A">
        <w:rPr>
          <w:b/>
          <w:bCs/>
        </w:rPr>
        <w:t>Wydajność tonera czarnego</w:t>
      </w:r>
      <w:r w:rsidR="0001382C">
        <w:rPr>
          <w:b/>
          <w:bCs/>
        </w:rPr>
        <w:t xml:space="preserve"> (K-4)</w:t>
      </w:r>
      <w:r>
        <w:rPr>
          <w:b/>
          <w:bCs/>
        </w:rPr>
        <w:t xml:space="preserve"> </w:t>
      </w:r>
      <w:r w:rsidR="007910C0" w:rsidRPr="007910C0">
        <w:rPr>
          <w:bCs/>
        </w:rPr>
        <w:t>[</w:t>
      </w:r>
      <w:r w:rsidRPr="004C6F8A">
        <w:t>dla urządzenia wielofunkcyjnego A4 wydajność tonera czarnego minimum 19000 stron</w:t>
      </w:r>
      <w:r w:rsidR="007910C0">
        <w:t>]</w:t>
      </w:r>
      <w:r w:rsidR="0012319B">
        <w:t xml:space="preserve"> - ………. </w:t>
      </w:r>
      <w:r w:rsidR="0001382C">
        <w:t xml:space="preserve">(wpisać: TAK lub NIE - </w:t>
      </w:r>
      <w:r w:rsidR="0001382C">
        <w:rPr>
          <w:u w:val="single"/>
        </w:rPr>
        <w:t>podać</w:t>
      </w:r>
      <w:r w:rsidR="0001382C">
        <w:t>)</w:t>
      </w:r>
    </w:p>
    <w:p w14:paraId="5A9486D2" w14:textId="331ED62F" w:rsidR="0001382C" w:rsidRDefault="00836CD6" w:rsidP="004C6F8A">
      <w:pPr>
        <w:pStyle w:val="Tekstpodstawowy"/>
        <w:spacing w:line="240" w:lineRule="auto"/>
        <w:rPr>
          <w:i/>
        </w:rPr>
      </w:pPr>
      <w:r>
        <w:rPr>
          <w:i/>
        </w:rPr>
        <w:t xml:space="preserve">Brak </w:t>
      </w:r>
      <w:r w:rsidRPr="00EE1ACC">
        <w:rPr>
          <w:i/>
        </w:rPr>
        <w:t xml:space="preserve">wskazania opcji TAK </w:t>
      </w:r>
      <w:r>
        <w:rPr>
          <w:i/>
        </w:rPr>
        <w:t>lub</w:t>
      </w:r>
      <w:r w:rsidRPr="00EE1ACC">
        <w:rPr>
          <w:i/>
        </w:rPr>
        <w:t xml:space="preserve"> NIE, skutkować będzie przyznaniem 0,00 pkt. w niniejszym kryterium.</w:t>
      </w:r>
    </w:p>
    <w:p w14:paraId="528F6506" w14:textId="77777777" w:rsidR="00836CD6" w:rsidRPr="004C6F8A" w:rsidRDefault="00836CD6" w:rsidP="004C6F8A">
      <w:pPr>
        <w:pStyle w:val="Tekstpodstawowy"/>
        <w:spacing w:line="240" w:lineRule="auto"/>
      </w:pPr>
    </w:p>
    <w:p w14:paraId="78CFBBD6" w14:textId="2C0B1252" w:rsidR="004C6F8A" w:rsidRPr="004C6F8A" w:rsidRDefault="004C6F8A" w:rsidP="0001382C">
      <w:pPr>
        <w:pStyle w:val="Tekstpodstawowy"/>
        <w:spacing w:line="240" w:lineRule="auto"/>
      </w:pPr>
      <w:r w:rsidRPr="004C6F8A">
        <w:rPr>
          <w:b/>
          <w:bCs/>
        </w:rPr>
        <w:t>Wydajność tonera czarnego</w:t>
      </w:r>
      <w:r>
        <w:rPr>
          <w:b/>
          <w:bCs/>
        </w:rPr>
        <w:t xml:space="preserve"> </w:t>
      </w:r>
      <w:r w:rsidR="0001382C">
        <w:rPr>
          <w:b/>
          <w:bCs/>
        </w:rPr>
        <w:t xml:space="preserve">(K-5) </w:t>
      </w:r>
      <w:r w:rsidR="007910C0" w:rsidRPr="007910C0">
        <w:rPr>
          <w:bCs/>
        </w:rPr>
        <w:t>[</w:t>
      </w:r>
      <w:r w:rsidRPr="004C6F8A">
        <w:t>dla drukarek A4 wydajność tonera czarnego minimum 9900 stron</w:t>
      </w:r>
      <w:r w:rsidR="007910C0">
        <w:t>]</w:t>
      </w:r>
      <w:r w:rsidR="0012319B">
        <w:t xml:space="preserve"> - ………. </w:t>
      </w:r>
      <w:r w:rsidR="0001382C">
        <w:t xml:space="preserve">(wpisać: TAK lub NIE - </w:t>
      </w:r>
      <w:r w:rsidR="0001382C">
        <w:rPr>
          <w:u w:val="single"/>
        </w:rPr>
        <w:t>podać</w:t>
      </w:r>
      <w:r w:rsidR="0001382C">
        <w:t>)</w:t>
      </w:r>
    </w:p>
    <w:p w14:paraId="5B72EA2A" w14:textId="14BF3115" w:rsidR="00C326D8" w:rsidRDefault="00836CD6" w:rsidP="00C326D8">
      <w:pPr>
        <w:jc w:val="both"/>
        <w:rPr>
          <w:i/>
        </w:rPr>
      </w:pPr>
      <w:r>
        <w:rPr>
          <w:i/>
        </w:rPr>
        <w:t xml:space="preserve">Brak </w:t>
      </w:r>
      <w:r w:rsidRPr="00EE1ACC">
        <w:rPr>
          <w:i/>
        </w:rPr>
        <w:t xml:space="preserve">wskazania opcji TAK </w:t>
      </w:r>
      <w:r>
        <w:rPr>
          <w:i/>
        </w:rPr>
        <w:t>lub</w:t>
      </w:r>
      <w:r w:rsidRPr="00EE1ACC">
        <w:rPr>
          <w:i/>
        </w:rPr>
        <w:t xml:space="preserve"> NIE, skutkować będzie przyznaniem 0,00 pkt. w niniejszym kryterium.</w:t>
      </w:r>
    </w:p>
    <w:p w14:paraId="0520D994" w14:textId="77777777" w:rsidR="00836CD6" w:rsidRDefault="00836CD6" w:rsidP="00C326D8">
      <w:pPr>
        <w:jc w:val="both"/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9443C5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  <w:szCs w:val="22"/>
        </w:rPr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</w:t>
      </w:r>
      <w:r w:rsidRPr="009443C5">
        <w:rPr>
          <w:sz w:val="22"/>
          <w:szCs w:val="22"/>
        </w:rPr>
        <w:t>ubiegania się o udzielenie zamówienia publicznego w niniejszym postępowaniu</w:t>
      </w:r>
      <w:r w:rsidRPr="009443C5">
        <w:rPr>
          <w:sz w:val="22"/>
          <w:szCs w:val="22"/>
          <w:vertAlign w:val="superscript"/>
        </w:rPr>
        <w:footnoteReference w:id="3"/>
      </w:r>
      <w:r w:rsidRPr="009443C5">
        <w:rPr>
          <w:sz w:val="22"/>
          <w:szCs w:val="22"/>
        </w:rPr>
        <w:t>.</w:t>
      </w:r>
    </w:p>
    <w:p w14:paraId="473795B2" w14:textId="77777777" w:rsidR="003A51F8" w:rsidRPr="009443C5" w:rsidRDefault="003A51F8" w:rsidP="00656C93">
      <w:pPr>
        <w:numPr>
          <w:ilvl w:val="0"/>
          <w:numId w:val="36"/>
        </w:numPr>
        <w:contextualSpacing/>
        <w:jc w:val="both"/>
        <w:rPr>
          <w:sz w:val="22"/>
          <w:szCs w:val="22"/>
        </w:rPr>
      </w:pPr>
      <w:r w:rsidRPr="009443C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9443C5">
        <w:rPr>
          <w:sz w:val="22"/>
          <w:szCs w:val="22"/>
        </w:rPr>
        <w:t>Pzp</w:t>
      </w:r>
      <w:proofErr w:type="spellEnd"/>
      <w:r w:rsidRPr="009443C5">
        <w:rPr>
          <w:sz w:val="22"/>
          <w:szCs w:val="22"/>
        </w:rPr>
        <w:t>.</w:t>
      </w:r>
    </w:p>
    <w:p w14:paraId="3A76AA80" w14:textId="77777777" w:rsidR="003A51F8" w:rsidRPr="009443C5" w:rsidRDefault="003A51F8" w:rsidP="00656C93">
      <w:pPr>
        <w:numPr>
          <w:ilvl w:val="0"/>
          <w:numId w:val="36"/>
        </w:numPr>
        <w:rPr>
          <w:sz w:val="22"/>
          <w:szCs w:val="22"/>
        </w:rPr>
      </w:pPr>
      <w:r w:rsidRPr="009443C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9443C5">
        <w:rPr>
          <w:sz w:val="22"/>
          <w:szCs w:val="22"/>
        </w:rPr>
        <w:t>Pzp</w:t>
      </w:r>
      <w:proofErr w:type="spellEnd"/>
    </w:p>
    <w:p w14:paraId="7577CC5C" w14:textId="775BB0C6" w:rsidR="003A51F8" w:rsidRPr="009443C5" w:rsidRDefault="003A51F8" w:rsidP="00FC2AFC">
      <w:pPr>
        <w:numPr>
          <w:ilvl w:val="0"/>
          <w:numId w:val="36"/>
        </w:numPr>
        <w:jc w:val="both"/>
        <w:rPr>
          <w:sz w:val="22"/>
          <w:szCs w:val="22"/>
        </w:rPr>
      </w:pPr>
      <w:r w:rsidRPr="009443C5">
        <w:rPr>
          <w:sz w:val="22"/>
          <w:szCs w:val="22"/>
        </w:rPr>
        <w:t xml:space="preserve">oświadczam, że nie podlegam wykluczeniu z postępowania na podstawie art. 7 ust. 1 ustawy z dnia 13 kwietnia 2022 r. o szczególnych rozwiązaniach w zakresie </w:t>
      </w:r>
      <w:r w:rsidR="00FC2AFC" w:rsidRPr="009443C5">
        <w:rPr>
          <w:sz w:val="22"/>
          <w:szCs w:val="22"/>
        </w:rPr>
        <w:t>p</w:t>
      </w:r>
      <w:r w:rsidRPr="009443C5">
        <w:rPr>
          <w:sz w:val="22"/>
          <w:szCs w:val="22"/>
        </w:rPr>
        <w:t>rzeciwdziałania wspieraniu agresji na Ukrainę oraz służących ochronie bezpieczeństwa narodowego</w:t>
      </w:r>
    </w:p>
    <w:p w14:paraId="4AA934AB" w14:textId="77777777" w:rsidR="005201CC" w:rsidRPr="009443C5" w:rsidRDefault="005201CC" w:rsidP="00656C93">
      <w:pPr>
        <w:ind w:left="641"/>
        <w:contextualSpacing/>
        <w:jc w:val="both"/>
        <w:rPr>
          <w:sz w:val="22"/>
          <w:szCs w:val="22"/>
        </w:rPr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55523AB4" w14:textId="7092AC06" w:rsidR="00281DC6" w:rsidRPr="009443C5" w:rsidRDefault="00281DC6" w:rsidP="00656C93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9443C5">
        <w:rPr>
          <w:rFonts w:eastAsia="Calibri"/>
          <w:sz w:val="22"/>
          <w:szCs w:val="22"/>
          <w:lang w:eastAsia="en-US"/>
        </w:rPr>
        <w:t xml:space="preserve"> </w:t>
      </w:r>
      <w:r w:rsidR="009443C5" w:rsidRPr="009443C5">
        <w:rPr>
          <w:rFonts w:eastAsia="Calibri"/>
          <w:sz w:val="22"/>
          <w:szCs w:val="22"/>
          <w:lang w:eastAsia="en-US"/>
        </w:rPr>
        <w:t xml:space="preserve">     </w:t>
      </w:r>
      <w:r w:rsidRPr="009443C5">
        <w:rPr>
          <w:rFonts w:eastAsia="Calibri"/>
          <w:sz w:val="22"/>
          <w:szCs w:val="22"/>
          <w:lang w:eastAsia="en-US"/>
        </w:rPr>
        <w:t>Czy Wykonawca jest mikroprzedsiębiorstwem bądź małym lub średnim przedsiębiorstwem ?</w:t>
      </w:r>
    </w:p>
    <w:p w14:paraId="5135E0F9" w14:textId="77777777" w:rsidR="009443C5" w:rsidRDefault="009443C5" w:rsidP="00656C93">
      <w:pPr>
        <w:ind w:left="360"/>
        <w:contextualSpacing/>
        <w:rPr>
          <w:rFonts w:eastAsia="Calibri"/>
          <w:u w:val="single"/>
          <w:lang w:eastAsia="en-US"/>
        </w:rPr>
      </w:pPr>
    </w:p>
    <w:p w14:paraId="4EA2F4F7" w14:textId="0271577C" w:rsidR="00281DC6" w:rsidRPr="00281DC6" w:rsidRDefault="00281DC6" w:rsidP="00656C93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A65BD84" w14:textId="77777777" w:rsidR="009443C5" w:rsidRPr="00D915F8" w:rsidRDefault="009443C5" w:rsidP="009443C5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0C246206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6AD13753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77445F5D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150B6880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71B4B7C3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3CFA95B2" w14:textId="77777777" w:rsidR="009443C5" w:rsidRPr="00D915F8" w:rsidRDefault="009443C5" w:rsidP="009443C5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744DB031" w14:textId="77777777" w:rsidR="009443C5" w:rsidRDefault="009443C5" w:rsidP="009443C5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636D4288" w14:textId="77777777" w:rsidR="009443C5" w:rsidRPr="00281DC6" w:rsidRDefault="009443C5" w:rsidP="009443C5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719E49A0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Mikroprzedsiębiorstwo: przedsiębiorstwo, które zatrudnia mniej niż 10 osób i którego roczny obrót lub roczna suma bilansowa nie przekracza 2 milionów EUR.</w:t>
      </w:r>
    </w:p>
    <w:p w14:paraId="607B6061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82D60BF" w14:textId="77777777" w:rsidR="009443C5" w:rsidRPr="00281DC6" w:rsidRDefault="009443C5" w:rsidP="009443C5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FE574B9" w14:textId="77777777" w:rsidR="009443C5" w:rsidRPr="00281DC6" w:rsidRDefault="009443C5" w:rsidP="009443C5">
      <w:pPr>
        <w:ind w:left="644"/>
        <w:contextualSpacing/>
        <w:jc w:val="both"/>
        <w:rPr>
          <w:b/>
          <w:sz w:val="22"/>
          <w:szCs w:val="22"/>
        </w:rPr>
      </w:pPr>
    </w:p>
    <w:p w14:paraId="20BBC86F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5F04FB1A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5D21F7CC" w14:textId="77777777" w:rsidR="009443C5" w:rsidRDefault="009443C5" w:rsidP="009443C5">
      <w:pPr>
        <w:tabs>
          <w:tab w:val="center" w:pos="7655"/>
        </w:tabs>
        <w:rPr>
          <w:sz w:val="22"/>
          <w:szCs w:val="22"/>
        </w:rPr>
      </w:pPr>
    </w:p>
    <w:p w14:paraId="7B2C47C4" w14:textId="77777777" w:rsidR="009443C5" w:rsidRPr="00281DC6" w:rsidRDefault="009443C5" w:rsidP="009443C5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6CCA114D" w14:textId="77777777" w:rsidR="009443C5" w:rsidRDefault="009443C5" w:rsidP="009443C5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1F06B4C8" w14:textId="77777777" w:rsidR="009443C5" w:rsidRPr="00281DC6" w:rsidRDefault="009443C5" w:rsidP="009443C5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5F520F3B" w14:textId="77777777" w:rsidR="009443C5" w:rsidRDefault="009443C5" w:rsidP="009443C5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(podpis)</w:t>
      </w:r>
    </w:p>
    <w:p w14:paraId="3AB88617" w14:textId="7926A3C5" w:rsidR="00281DC6" w:rsidRDefault="00281DC6" w:rsidP="009443C5">
      <w:pPr>
        <w:ind w:left="360"/>
        <w:contextualSpacing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D567A4" w14:textId="77777777" w:rsidR="00CF2356" w:rsidRDefault="00CF2356">
      <w:r>
        <w:separator/>
      </w:r>
    </w:p>
  </w:endnote>
  <w:endnote w:type="continuationSeparator" w:id="0">
    <w:p w14:paraId="66455DFA" w14:textId="77777777" w:rsidR="00CF2356" w:rsidRDefault="00CF2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86305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2D20CB" w14:textId="77777777" w:rsidR="00CF2356" w:rsidRDefault="00CF2356">
      <w:r>
        <w:separator/>
      </w:r>
    </w:p>
  </w:footnote>
  <w:footnote w:type="continuationSeparator" w:id="0">
    <w:p w14:paraId="78EDA8BA" w14:textId="77777777" w:rsidR="00CF2356" w:rsidRDefault="00CF235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6B2201" w14:textId="37C8E446" w:rsidR="00D74BC1" w:rsidRDefault="00281DC6">
    <w:pPr>
      <w:pStyle w:val="Nagwek"/>
    </w:pPr>
    <w:r w:rsidRPr="00074235">
      <w:t>Znak sprawy: SZW/DZP/</w:t>
    </w:r>
    <w:r w:rsidR="005D0FF1">
      <w:t>79/2026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D2742B3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14E0EB3"/>
    <w:multiLevelType w:val="hybridMultilevel"/>
    <w:tmpl w:val="1E18CD18"/>
    <w:lvl w:ilvl="0" w:tplc="DD884B9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0A15937"/>
    <w:multiLevelType w:val="hybridMultilevel"/>
    <w:tmpl w:val="D672559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AA179F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48227ACB"/>
    <w:multiLevelType w:val="hybridMultilevel"/>
    <w:tmpl w:val="91D4E33E"/>
    <w:lvl w:ilvl="0" w:tplc="F662D7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2" w15:restartNumberingAfterBreak="0">
    <w:nsid w:val="4CC864C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6" w15:restartNumberingAfterBreak="0">
    <w:nsid w:val="771E7E04"/>
    <w:multiLevelType w:val="hybridMultilevel"/>
    <w:tmpl w:val="900800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937984"/>
    <w:multiLevelType w:val="hybridMultilevel"/>
    <w:tmpl w:val="63343A72"/>
    <w:lvl w:ilvl="0" w:tplc="85BC18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25"/>
  </w:num>
  <w:num w:numId="3">
    <w:abstractNumId w:val="28"/>
  </w:num>
  <w:num w:numId="4">
    <w:abstractNumId w:val="6"/>
  </w:num>
  <w:num w:numId="5">
    <w:abstractNumId w:val="34"/>
  </w:num>
  <w:num w:numId="6">
    <w:abstractNumId w:val="8"/>
  </w:num>
  <w:num w:numId="7">
    <w:abstractNumId w:val="9"/>
  </w:num>
  <w:num w:numId="8">
    <w:abstractNumId w:val="39"/>
  </w:num>
  <w:num w:numId="9">
    <w:abstractNumId w:val="4"/>
  </w:num>
  <w:num w:numId="10">
    <w:abstractNumId w:val="38"/>
  </w:num>
  <w:num w:numId="11">
    <w:abstractNumId w:val="31"/>
  </w:num>
  <w:num w:numId="12">
    <w:abstractNumId w:val="13"/>
  </w:num>
  <w:num w:numId="13">
    <w:abstractNumId w:val="30"/>
  </w:num>
  <w:num w:numId="14">
    <w:abstractNumId w:val="45"/>
  </w:num>
  <w:num w:numId="15">
    <w:abstractNumId w:val="26"/>
  </w:num>
  <w:num w:numId="16">
    <w:abstractNumId w:val="44"/>
  </w:num>
  <w:num w:numId="17">
    <w:abstractNumId w:val="12"/>
  </w:num>
  <w:num w:numId="18">
    <w:abstractNumId w:val="19"/>
  </w:num>
  <w:num w:numId="19">
    <w:abstractNumId w:val="42"/>
  </w:num>
  <w:num w:numId="20">
    <w:abstractNumId w:val="1"/>
  </w:num>
  <w:num w:numId="21">
    <w:abstractNumId w:val="36"/>
  </w:num>
  <w:num w:numId="22">
    <w:abstractNumId w:val="2"/>
  </w:num>
  <w:num w:numId="23">
    <w:abstractNumId w:val="14"/>
  </w:num>
  <w:num w:numId="24">
    <w:abstractNumId w:val="40"/>
  </w:num>
  <w:num w:numId="25">
    <w:abstractNumId w:val="10"/>
  </w:num>
  <w:num w:numId="26">
    <w:abstractNumId w:val="17"/>
  </w:num>
  <w:num w:numId="27">
    <w:abstractNumId w:val="22"/>
  </w:num>
  <w:num w:numId="28">
    <w:abstractNumId w:val="20"/>
  </w:num>
  <w:num w:numId="29">
    <w:abstractNumId w:val="3"/>
  </w:num>
  <w:num w:numId="30">
    <w:abstractNumId w:val="21"/>
  </w:num>
  <w:num w:numId="31">
    <w:abstractNumId w:val="0"/>
  </w:num>
  <w:num w:numId="32">
    <w:abstractNumId w:val="33"/>
  </w:num>
  <w:num w:numId="33">
    <w:abstractNumId w:val="24"/>
  </w:num>
  <w:num w:numId="34">
    <w:abstractNumId w:val="37"/>
  </w:num>
  <w:num w:numId="35">
    <w:abstractNumId w:val="43"/>
  </w:num>
  <w:num w:numId="36">
    <w:abstractNumId w:val="41"/>
  </w:num>
  <w:num w:numId="37">
    <w:abstractNumId w:val="16"/>
  </w:num>
  <w:num w:numId="38">
    <w:abstractNumId w:val="27"/>
  </w:num>
  <w:num w:numId="39">
    <w:abstractNumId w:val="35"/>
  </w:num>
  <w:num w:numId="40">
    <w:abstractNumId w:val="15"/>
  </w:num>
  <w:num w:numId="41">
    <w:abstractNumId w:val="29"/>
  </w:num>
  <w:num w:numId="42">
    <w:abstractNumId w:val="32"/>
  </w:num>
  <w:num w:numId="43">
    <w:abstractNumId w:val="5"/>
  </w:num>
  <w:num w:numId="44">
    <w:abstractNumId w:val="23"/>
  </w:num>
  <w:num w:numId="45">
    <w:abstractNumId w:val="47"/>
  </w:num>
  <w:num w:numId="46">
    <w:abstractNumId w:val="18"/>
  </w:num>
  <w:num w:numId="47">
    <w:abstractNumId w:val="46"/>
  </w:num>
  <w:num w:numId="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7C3"/>
    <w:rsid w:val="0001382C"/>
    <w:rsid w:val="00022DE8"/>
    <w:rsid w:val="00050923"/>
    <w:rsid w:val="000540D7"/>
    <w:rsid w:val="000603EF"/>
    <w:rsid w:val="00071FE3"/>
    <w:rsid w:val="00074235"/>
    <w:rsid w:val="00084529"/>
    <w:rsid w:val="0011274B"/>
    <w:rsid w:val="00116BA4"/>
    <w:rsid w:val="0012319B"/>
    <w:rsid w:val="00132CB2"/>
    <w:rsid w:val="00180314"/>
    <w:rsid w:val="0018410E"/>
    <w:rsid w:val="00184F55"/>
    <w:rsid w:val="00190061"/>
    <w:rsid w:val="001C5D08"/>
    <w:rsid w:val="001D7879"/>
    <w:rsid w:val="002235C4"/>
    <w:rsid w:val="00240EFE"/>
    <w:rsid w:val="00281DC6"/>
    <w:rsid w:val="00284D2A"/>
    <w:rsid w:val="00290C6C"/>
    <w:rsid w:val="002B1CA8"/>
    <w:rsid w:val="002C3230"/>
    <w:rsid w:val="0030391A"/>
    <w:rsid w:val="00307C65"/>
    <w:rsid w:val="003A51F8"/>
    <w:rsid w:val="003A60C7"/>
    <w:rsid w:val="003A652F"/>
    <w:rsid w:val="003A6964"/>
    <w:rsid w:val="004135CD"/>
    <w:rsid w:val="00443C09"/>
    <w:rsid w:val="0044482A"/>
    <w:rsid w:val="00460383"/>
    <w:rsid w:val="004747EC"/>
    <w:rsid w:val="00492DFD"/>
    <w:rsid w:val="004A2566"/>
    <w:rsid w:val="004C6F8A"/>
    <w:rsid w:val="00516698"/>
    <w:rsid w:val="005201CC"/>
    <w:rsid w:val="00535E57"/>
    <w:rsid w:val="00555373"/>
    <w:rsid w:val="005A70C7"/>
    <w:rsid w:val="005D0FF1"/>
    <w:rsid w:val="005E6300"/>
    <w:rsid w:val="005F3161"/>
    <w:rsid w:val="00613B65"/>
    <w:rsid w:val="0064110C"/>
    <w:rsid w:val="00656C93"/>
    <w:rsid w:val="006A0EFD"/>
    <w:rsid w:val="006C67B7"/>
    <w:rsid w:val="006C69A1"/>
    <w:rsid w:val="00710688"/>
    <w:rsid w:val="00740C0B"/>
    <w:rsid w:val="00741589"/>
    <w:rsid w:val="007717C3"/>
    <w:rsid w:val="007910C0"/>
    <w:rsid w:val="007B7258"/>
    <w:rsid w:val="007C31FA"/>
    <w:rsid w:val="007D24A7"/>
    <w:rsid w:val="007E65D6"/>
    <w:rsid w:val="00804388"/>
    <w:rsid w:val="00812E90"/>
    <w:rsid w:val="00820058"/>
    <w:rsid w:val="008331AD"/>
    <w:rsid w:val="00836CD6"/>
    <w:rsid w:val="00872282"/>
    <w:rsid w:val="008A73B0"/>
    <w:rsid w:val="00901B81"/>
    <w:rsid w:val="00916B87"/>
    <w:rsid w:val="00932792"/>
    <w:rsid w:val="009443C5"/>
    <w:rsid w:val="0099068B"/>
    <w:rsid w:val="009C788D"/>
    <w:rsid w:val="009D5ACA"/>
    <w:rsid w:val="009E0134"/>
    <w:rsid w:val="009E2DA0"/>
    <w:rsid w:val="00A53DA8"/>
    <w:rsid w:val="00A8444F"/>
    <w:rsid w:val="00AE5D60"/>
    <w:rsid w:val="00AF5D1E"/>
    <w:rsid w:val="00B22D6B"/>
    <w:rsid w:val="00B342EE"/>
    <w:rsid w:val="00B43830"/>
    <w:rsid w:val="00B6079A"/>
    <w:rsid w:val="00B679F6"/>
    <w:rsid w:val="00BD4660"/>
    <w:rsid w:val="00BD70DD"/>
    <w:rsid w:val="00C03622"/>
    <w:rsid w:val="00C15918"/>
    <w:rsid w:val="00C326D8"/>
    <w:rsid w:val="00C434DC"/>
    <w:rsid w:val="00CA0475"/>
    <w:rsid w:val="00CA7C6C"/>
    <w:rsid w:val="00CB2BB2"/>
    <w:rsid w:val="00CB2BE7"/>
    <w:rsid w:val="00CC09F8"/>
    <w:rsid w:val="00CE3997"/>
    <w:rsid w:val="00CF1BA2"/>
    <w:rsid w:val="00CF2356"/>
    <w:rsid w:val="00D052E3"/>
    <w:rsid w:val="00D44BFC"/>
    <w:rsid w:val="00D44F2E"/>
    <w:rsid w:val="00D64384"/>
    <w:rsid w:val="00D74BC1"/>
    <w:rsid w:val="00E60E9A"/>
    <w:rsid w:val="00EB7B58"/>
    <w:rsid w:val="00ED6E3C"/>
    <w:rsid w:val="00EE54E7"/>
    <w:rsid w:val="00F2537A"/>
    <w:rsid w:val="00F300EA"/>
    <w:rsid w:val="00F86305"/>
    <w:rsid w:val="00FC2AFC"/>
    <w:rsid w:val="00FD3371"/>
    <w:rsid w:val="00FF1255"/>
    <w:rsid w:val="00FF4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199</TotalTime>
  <Pages>4</Pages>
  <Words>771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80</cp:revision>
  <cp:lastPrinted>2007-10-05T06:59:00Z</cp:lastPrinted>
  <dcterms:created xsi:type="dcterms:W3CDTF">2021-03-05T08:11:00Z</dcterms:created>
  <dcterms:modified xsi:type="dcterms:W3CDTF">2026-10-07T11:05:00Z</dcterms:modified>
</cp:coreProperties>
</file>