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88991" w14:textId="7EB0F6D7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402326">
        <w:rPr>
          <w:b/>
          <w:i w:val="0"/>
        </w:rPr>
        <w:t>5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792AD62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912D8B">
        <w:rPr>
          <w:rFonts w:ascii="Times New Roman" w:eastAsia="Times New Roman" w:hAnsi="Times New Roman"/>
          <w:b/>
          <w:sz w:val="24"/>
          <w:szCs w:val="20"/>
          <w:lang w:eastAsia="pl-PL"/>
        </w:rPr>
        <w:t>7</w:t>
      </w:r>
      <w:r w:rsidR="00C80539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912D8B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14:paraId="36B2A818" w14:textId="77777777" w:rsidR="00025386" w:rsidRPr="00025386" w:rsidRDefault="00025386" w:rsidP="00025386"/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4B45E869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</w:t>
      </w:r>
      <w:r w:rsidR="00912D8B" w:rsidRPr="00912D8B">
        <w:rPr>
          <w:rFonts w:ascii="Times New Roman" w:hAnsi="Times New Roman"/>
          <w:sz w:val="24"/>
          <w:szCs w:val="24"/>
        </w:rPr>
        <w:t>t.j. Dz. U. z 2024 r. poz. 1320 ze 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8A69A6A" w14:textId="77777777" w:rsidR="00C80539" w:rsidRDefault="00C80539" w:rsidP="00C8053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80539">
        <w:rPr>
          <w:rFonts w:ascii="Times New Roman" w:eastAsia="Times New Roman" w:hAnsi="Times New Roman"/>
          <w:b/>
          <w:sz w:val="24"/>
          <w:szCs w:val="24"/>
          <w:lang w:eastAsia="pl-PL"/>
        </w:rPr>
        <w:t>Usługa wyn</w:t>
      </w:r>
      <w:bookmarkStart w:id="0" w:name="_GoBack"/>
      <w:bookmarkEnd w:id="0"/>
      <w:r w:rsidRPr="00C80539">
        <w:rPr>
          <w:rFonts w:ascii="Times New Roman" w:eastAsia="Times New Roman" w:hAnsi="Times New Roman"/>
          <w:b/>
          <w:sz w:val="24"/>
          <w:szCs w:val="24"/>
          <w:lang w:eastAsia="pl-PL"/>
        </w:rPr>
        <w:t>ajmu oraz serwisu drukarek</w:t>
      </w:r>
    </w:p>
    <w:p w14:paraId="268679F1" w14:textId="77777777" w:rsidR="00C80539" w:rsidRDefault="00C8053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1DD5F2C" w14:textId="3A7E9E2A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FF228D2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r w:rsidR="00912D8B">
        <w:rPr>
          <w:rFonts w:ascii="Times New Roman" w:eastAsia="Times New Roman" w:hAnsi="Times New Roman"/>
          <w:sz w:val="24"/>
          <w:szCs w:val="24"/>
          <w:lang w:eastAsia="pl-PL"/>
        </w:rPr>
        <w:t>zamówienia 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00D8DF7C" w14:textId="0C2C3786" w:rsidR="004374F2" w:rsidRPr="00E27ABB" w:rsidRDefault="004374F2" w:rsidP="0040232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2795C0F9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r w:rsidR="00912D8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oświadczeń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4B4939" w14:textId="77777777" w:rsidR="00CD659D" w:rsidRDefault="00CD659D" w:rsidP="00025386">
      <w:pPr>
        <w:spacing w:after="0" w:line="240" w:lineRule="auto"/>
      </w:pPr>
      <w:r>
        <w:separator/>
      </w:r>
    </w:p>
  </w:endnote>
  <w:endnote w:type="continuationSeparator" w:id="0">
    <w:p w14:paraId="0077BB38" w14:textId="77777777" w:rsidR="00CD659D" w:rsidRDefault="00CD659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7FE9B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05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05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6A344E" w14:textId="77777777" w:rsidR="00CD659D" w:rsidRDefault="00CD659D" w:rsidP="00025386">
      <w:pPr>
        <w:spacing w:after="0" w:line="240" w:lineRule="auto"/>
      </w:pPr>
      <w:r>
        <w:separator/>
      </w:r>
    </w:p>
  </w:footnote>
  <w:footnote w:type="continuationSeparator" w:id="0">
    <w:p w14:paraId="249EB3B7" w14:textId="77777777" w:rsidR="00CD659D" w:rsidRDefault="00CD659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400967"/>
    <w:rsid w:val="00402326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12D8B"/>
    <w:rsid w:val="0093641B"/>
    <w:rsid w:val="00996D7C"/>
    <w:rsid w:val="00A56A6F"/>
    <w:rsid w:val="00B340C2"/>
    <w:rsid w:val="00B77707"/>
    <w:rsid w:val="00BE3BCE"/>
    <w:rsid w:val="00C13349"/>
    <w:rsid w:val="00C80539"/>
    <w:rsid w:val="00CD659D"/>
    <w:rsid w:val="00D55FC4"/>
    <w:rsid w:val="00D74F30"/>
    <w:rsid w:val="00DC587A"/>
    <w:rsid w:val="00DE73DD"/>
    <w:rsid w:val="00E01BC8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12</cp:revision>
  <dcterms:created xsi:type="dcterms:W3CDTF">2017-08-01T08:06:00Z</dcterms:created>
  <dcterms:modified xsi:type="dcterms:W3CDTF">2026-10-07T08:38:00Z</dcterms:modified>
</cp:coreProperties>
</file>