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3E300" w14:textId="77777777" w:rsidR="006F48EB" w:rsidRPr="000E6E31" w:rsidRDefault="006F48EB" w:rsidP="006F48EB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E6E31">
        <w:rPr>
          <w:rFonts w:ascii="Verdana" w:hAnsi="Verdana"/>
          <w:sz w:val="18"/>
          <w:szCs w:val="18"/>
        </w:rPr>
        <w:t>Załącznik nr 1</w:t>
      </w:r>
    </w:p>
    <w:p w14:paraId="1CD85AF5" w14:textId="77777777" w:rsidR="006F48EB" w:rsidRPr="000E6E31" w:rsidRDefault="006F48EB" w:rsidP="006F48E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b/>
          <w:sz w:val="18"/>
          <w:szCs w:val="18"/>
        </w:rPr>
        <w:t>FORMULARZ OFERTY</w:t>
      </w:r>
    </w:p>
    <w:p w14:paraId="33262878" w14:textId="77777777" w:rsidR="006F48EB" w:rsidRPr="000E6E31" w:rsidRDefault="006F48EB" w:rsidP="006F48E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9EB57A9" w14:textId="77777777" w:rsidR="006F48EB" w:rsidRPr="001C144F" w:rsidRDefault="006F48EB" w:rsidP="006F48E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48EE6F5" w14:textId="77777777" w:rsidR="006F48EB" w:rsidRPr="001C144F" w:rsidRDefault="006F48EB" w:rsidP="006F48EB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</w:t>
      </w:r>
      <w:r>
        <w:rPr>
          <w:rFonts w:ascii="Verdana" w:hAnsi="Verdana"/>
          <w:sz w:val="20"/>
          <w:szCs w:val="20"/>
        </w:rPr>
        <w:t xml:space="preserve"> </w:t>
      </w:r>
      <w:r w:rsidRPr="001C144F">
        <w:rPr>
          <w:rFonts w:ascii="Verdana" w:hAnsi="Verdana"/>
          <w:sz w:val="20"/>
          <w:szCs w:val="20"/>
        </w:rPr>
        <w:t>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……………………………………………..</w:t>
      </w:r>
    </w:p>
    <w:p w14:paraId="693F0271" w14:textId="77777777" w:rsidR="006F48EB" w:rsidRPr="001C144F" w:rsidRDefault="006F48EB" w:rsidP="006F48E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ADRES:………………………………………………………………………………………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………………………..</w:t>
      </w:r>
      <w:r w:rsidRPr="001C144F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……………….</w:t>
      </w:r>
    </w:p>
    <w:p w14:paraId="314DA728" w14:textId="77777777" w:rsidR="006F48EB" w:rsidRPr="001C144F" w:rsidRDefault="006F48EB" w:rsidP="006F48E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WOJEWÓDZTWO ……………………………...................................</w:t>
      </w:r>
      <w:r>
        <w:rPr>
          <w:rFonts w:ascii="Verdana" w:hAnsi="Verdana"/>
          <w:sz w:val="20"/>
          <w:szCs w:val="20"/>
        </w:rPr>
        <w:t>......................................</w:t>
      </w:r>
      <w:r w:rsidRPr="001C144F">
        <w:rPr>
          <w:rFonts w:ascii="Verdana" w:hAnsi="Verdana"/>
          <w:sz w:val="20"/>
          <w:szCs w:val="20"/>
        </w:rPr>
        <w:t>..</w:t>
      </w:r>
    </w:p>
    <w:p w14:paraId="0B1277E9" w14:textId="77777777" w:rsidR="006F48EB" w:rsidRPr="001C144F" w:rsidRDefault="006F48EB" w:rsidP="006F48E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C144F">
        <w:rPr>
          <w:rFonts w:ascii="Verdana" w:hAnsi="Verdana"/>
          <w:sz w:val="20"/>
          <w:szCs w:val="20"/>
          <w:lang w:val="de-DE"/>
        </w:rPr>
        <w:t>TEL.</w:t>
      </w:r>
      <w:r w:rsidRPr="001C144F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……………………………………………</w:t>
      </w:r>
      <w:r w:rsidRPr="001C144F">
        <w:rPr>
          <w:rFonts w:ascii="Verdana" w:hAnsi="Verdana"/>
          <w:sz w:val="20"/>
          <w:szCs w:val="20"/>
        </w:rPr>
        <w:t>.</w:t>
      </w:r>
    </w:p>
    <w:p w14:paraId="5E8ED8F8" w14:textId="77777777" w:rsidR="006F48EB" w:rsidRPr="001C144F" w:rsidRDefault="006F48EB" w:rsidP="006F48E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C144F">
        <w:rPr>
          <w:rFonts w:ascii="Verdana" w:hAnsi="Verdana"/>
          <w:sz w:val="20"/>
          <w:szCs w:val="20"/>
          <w:lang w:val="de-DE"/>
        </w:rPr>
        <w:t xml:space="preserve">FAX </w:t>
      </w:r>
      <w:r w:rsidRPr="001C144F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…………………………………………..</w:t>
      </w:r>
      <w:r w:rsidRPr="001C144F">
        <w:rPr>
          <w:rFonts w:ascii="Verdana" w:hAnsi="Verdana"/>
          <w:sz w:val="20"/>
          <w:szCs w:val="20"/>
        </w:rPr>
        <w:t>.</w:t>
      </w:r>
    </w:p>
    <w:p w14:paraId="29268C32" w14:textId="77777777" w:rsidR="006F48EB" w:rsidRPr="001C144F" w:rsidRDefault="006F48EB" w:rsidP="006F48E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C144F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</w:t>
      </w:r>
      <w:r>
        <w:rPr>
          <w:rFonts w:ascii="Verdana" w:hAnsi="Verdana"/>
          <w:sz w:val="20"/>
          <w:szCs w:val="20"/>
          <w:lang w:val="de-DE"/>
        </w:rPr>
        <w:t>…………………………………………..</w:t>
      </w:r>
      <w:r w:rsidRPr="001C144F">
        <w:rPr>
          <w:rFonts w:ascii="Verdana" w:hAnsi="Verdana"/>
          <w:sz w:val="20"/>
          <w:szCs w:val="20"/>
          <w:lang w:val="de-DE"/>
        </w:rPr>
        <w:t>…</w:t>
      </w:r>
    </w:p>
    <w:p w14:paraId="46DD156F" w14:textId="77777777" w:rsidR="006F48EB" w:rsidRPr="001C144F" w:rsidRDefault="006F48EB" w:rsidP="006F48EB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C144F">
        <w:rPr>
          <w:rFonts w:ascii="Verdana" w:hAnsi="Verdana"/>
          <w:sz w:val="20"/>
          <w:szCs w:val="20"/>
        </w:rPr>
        <w:t>REGON:………………………………………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…………………………………………..</w:t>
      </w:r>
      <w:r w:rsidRPr="001C144F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</w:t>
      </w:r>
    </w:p>
    <w:p w14:paraId="2A8C10CD" w14:textId="77777777" w:rsidR="006F48EB" w:rsidRPr="001C144F" w:rsidRDefault="006F48EB" w:rsidP="006F48E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BANK/ NR KONTA 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………………………………………….</w:t>
      </w:r>
    </w:p>
    <w:p w14:paraId="5A6D5B44" w14:textId="77777777" w:rsidR="006F48EB" w:rsidRPr="001C144F" w:rsidRDefault="006F48EB" w:rsidP="006F48E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05334E4" w14:textId="77777777" w:rsidR="006F48EB" w:rsidRPr="001C144F" w:rsidRDefault="006F48EB" w:rsidP="006F48EB">
      <w:pPr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Do: Nazwa i siedziba Zamawiającego:</w:t>
      </w:r>
    </w:p>
    <w:p w14:paraId="0320EBF8" w14:textId="77777777" w:rsidR="006F48EB" w:rsidRPr="001C144F" w:rsidRDefault="006F48EB" w:rsidP="006F48EB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>Akademia Górniczo - Hutnicza</w:t>
      </w:r>
    </w:p>
    <w:p w14:paraId="2109341B" w14:textId="77777777" w:rsidR="006F48EB" w:rsidRPr="001C144F" w:rsidRDefault="006F48EB" w:rsidP="006F48EB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>im. Stanisława Staszica w Krakowie</w:t>
      </w:r>
    </w:p>
    <w:p w14:paraId="7920AD53" w14:textId="77777777" w:rsidR="006F48EB" w:rsidRPr="001C144F" w:rsidRDefault="006F48EB" w:rsidP="006F48EB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75A63EDD" w14:textId="77777777" w:rsidR="006F48EB" w:rsidRPr="001C144F" w:rsidRDefault="006F48EB" w:rsidP="006F48EB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 xml:space="preserve">Al. Mickiewicza 30, 30-059 Kraków  </w:t>
      </w:r>
    </w:p>
    <w:p w14:paraId="05C68BEA" w14:textId="77777777" w:rsidR="006F48EB" w:rsidRPr="000E6E31" w:rsidRDefault="006F48EB" w:rsidP="006F48EB">
      <w:pPr>
        <w:ind w:firstLine="3969"/>
        <w:rPr>
          <w:rFonts w:ascii="Verdana" w:hAnsi="Verdana"/>
          <w:b/>
          <w:sz w:val="18"/>
          <w:szCs w:val="18"/>
        </w:rPr>
      </w:pPr>
    </w:p>
    <w:p w14:paraId="2CF24B94" w14:textId="5F976581" w:rsidR="006F48EB" w:rsidRPr="000E6E31" w:rsidRDefault="006F48EB" w:rsidP="006F48E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25EC2">
        <w:rPr>
          <w:rFonts w:ascii="Verdana" w:hAnsi="Verdana"/>
          <w:b/>
          <w:sz w:val="18"/>
          <w:szCs w:val="18"/>
        </w:rPr>
        <w:t>d</w:t>
      </w:r>
      <w:r w:rsidRPr="007242A8">
        <w:rPr>
          <w:rFonts w:ascii="Verdana" w:hAnsi="Verdana"/>
          <w:b/>
          <w:sz w:val="18"/>
          <w:szCs w:val="18"/>
        </w:rPr>
        <w:t>ostawa licencji edukacyjnych w formie subskrypcji obejmujących oprogramowanie GIS - KC-DE-zp.2</w:t>
      </w:r>
      <w:r w:rsidR="00D25EC2">
        <w:rPr>
          <w:rFonts w:ascii="Verdana" w:hAnsi="Verdana"/>
          <w:b/>
          <w:sz w:val="18"/>
          <w:szCs w:val="18"/>
        </w:rPr>
        <w:t>5.498.2026</w:t>
      </w:r>
      <w:r w:rsidRPr="000E6E31">
        <w:rPr>
          <w:rFonts w:ascii="Verdana" w:hAnsi="Verdana"/>
          <w:b/>
          <w:sz w:val="18"/>
          <w:szCs w:val="18"/>
        </w:rPr>
        <w:t xml:space="preserve">, </w:t>
      </w:r>
      <w:r w:rsidRPr="000E6E3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F0742EC" w14:textId="77777777" w:rsidR="006F48EB" w:rsidRPr="00CB1423" w:rsidRDefault="006F48EB" w:rsidP="006F48EB">
      <w:pPr>
        <w:suppressAutoHyphens/>
        <w:jc w:val="both"/>
        <w:rPr>
          <w:rFonts w:ascii="Verdana" w:eastAsia="Calibri" w:hAnsi="Verdana"/>
          <w:sz w:val="18"/>
          <w:szCs w:val="18"/>
          <w:lang w:eastAsia="zh-CN"/>
        </w:rPr>
      </w:pPr>
    </w:p>
    <w:p w14:paraId="649F26C8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a) </w:t>
      </w: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L</w:t>
      </w:r>
      <w:r w:rsidRPr="00CB1423">
        <w:rPr>
          <w:rFonts w:ascii="Verdana" w:eastAsia="Verdana" w:hAnsi="Verdana"/>
          <w:b/>
          <w:sz w:val="18"/>
          <w:szCs w:val="18"/>
          <w:lang w:eastAsia="zh-CN"/>
        </w:rPr>
        <w:t>icencja edukacyjna GIS</w:t>
      </w:r>
      <w:r w:rsidRPr="00CB1423">
        <w:rPr>
          <w:rFonts w:ascii="Verdana" w:eastAsia="Verdana" w:hAnsi="Verdana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(licencja dla </w:t>
      </w:r>
      <w:r w:rsidRPr="00CB1423">
        <w:rPr>
          <w:rFonts w:ascii="Verdana" w:eastAsia="Calibri" w:hAnsi="Verdana"/>
          <w:sz w:val="18"/>
          <w:szCs w:val="18"/>
          <w:lang w:eastAsia="zh-CN"/>
        </w:rPr>
        <w:t xml:space="preserve">nielimitowanej liczby użytkowników) ……………………………. (należy podać nazwę licencji) - okres 12 miesięcy od podpisania umowy. </w:t>
      </w:r>
    </w:p>
    <w:p w14:paraId="489FB8B2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Cena netto: ...................... PLN </w:t>
      </w:r>
    </w:p>
    <w:p w14:paraId="327D700A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brutto: ..................... PLN</w:t>
      </w:r>
    </w:p>
    <w:p w14:paraId="113FEE47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14:paraId="5CA4C793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b) </w:t>
      </w: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L</w:t>
      </w:r>
      <w:r w:rsidRPr="00CB1423">
        <w:rPr>
          <w:rFonts w:ascii="Verdana" w:eastAsia="Verdana" w:hAnsi="Verdana"/>
          <w:b/>
          <w:sz w:val="18"/>
          <w:szCs w:val="18"/>
          <w:lang w:eastAsia="zh-CN"/>
        </w:rPr>
        <w:t xml:space="preserve">icencja  </w:t>
      </w:r>
      <w:proofErr w:type="spellStart"/>
      <w:r w:rsidRPr="00CB1423">
        <w:rPr>
          <w:rFonts w:ascii="Verdana" w:eastAsia="Verdana" w:hAnsi="Verdana"/>
          <w:b/>
          <w:sz w:val="18"/>
          <w:szCs w:val="18"/>
          <w:lang w:eastAsia="zh-CN"/>
        </w:rPr>
        <w:t>Reality</w:t>
      </w:r>
      <w:proofErr w:type="spellEnd"/>
      <w:r w:rsidRPr="00CB1423">
        <w:rPr>
          <w:rFonts w:ascii="Verdana" w:eastAsia="Verdana" w:hAnsi="Verdana"/>
          <w:b/>
          <w:sz w:val="18"/>
          <w:szCs w:val="18"/>
          <w:lang w:eastAsia="zh-CN"/>
        </w:rPr>
        <w:t xml:space="preserve"> </w:t>
      </w:r>
      <w:proofErr w:type="spellStart"/>
      <w:r w:rsidRPr="00CB1423">
        <w:rPr>
          <w:rFonts w:ascii="Verdana" w:eastAsia="Verdana" w:hAnsi="Verdana"/>
          <w:b/>
          <w:sz w:val="18"/>
          <w:szCs w:val="18"/>
          <w:lang w:eastAsia="zh-CN"/>
        </w:rPr>
        <w:t>Capture</w:t>
      </w:r>
      <w:proofErr w:type="spellEnd"/>
      <w:r w:rsidRPr="00CB1423">
        <w:rPr>
          <w:rFonts w:ascii="Verdana" w:eastAsia="Verdana" w:hAnsi="Verdana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(licencja dla </w:t>
      </w:r>
      <w:r w:rsidRPr="00CB1423">
        <w:rPr>
          <w:rFonts w:ascii="Verdana" w:eastAsia="Calibri" w:hAnsi="Verdana"/>
          <w:sz w:val="18"/>
          <w:szCs w:val="18"/>
          <w:lang w:eastAsia="zh-CN"/>
        </w:rPr>
        <w:t>50 użytkowników) ……………………………. (należy podać nazwę licencji) - okres 12 miesięcy od podpisania umowy.</w:t>
      </w:r>
    </w:p>
    <w:p w14:paraId="38892B91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Cena netto: ...................... PLN </w:t>
      </w:r>
    </w:p>
    <w:p w14:paraId="0159395D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brutto: ..................... PLN</w:t>
      </w:r>
    </w:p>
    <w:p w14:paraId="56FA5689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14:paraId="5CD6B6FC" w14:textId="4EF49F7A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bookmarkStart w:id="0" w:name="_Hlk205825057"/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c) </w:t>
      </w: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L</w:t>
      </w:r>
      <w:r w:rsidRPr="00CB1423">
        <w:rPr>
          <w:rFonts w:ascii="Verdana" w:eastAsia="Verdana" w:hAnsi="Verdana"/>
          <w:b/>
          <w:sz w:val="18"/>
          <w:szCs w:val="18"/>
          <w:lang w:eastAsia="zh-CN"/>
        </w:rPr>
        <w:t>icencja Dron to Map</w:t>
      </w:r>
      <w:r w:rsidRPr="00CB1423">
        <w:rPr>
          <w:rFonts w:ascii="Verdana" w:eastAsia="Verdana" w:hAnsi="Verdana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(licencja dla </w:t>
      </w:r>
      <w:r w:rsidR="00A07BEC">
        <w:rPr>
          <w:rFonts w:ascii="Verdana" w:eastAsia="Calibri" w:hAnsi="Verdana"/>
          <w:sz w:val="18"/>
          <w:szCs w:val="18"/>
          <w:lang w:eastAsia="zh-CN"/>
        </w:rPr>
        <w:t>nielimitowanej liczby</w:t>
      </w:r>
      <w:r w:rsidRPr="00CB1423">
        <w:rPr>
          <w:rFonts w:ascii="Verdana" w:eastAsia="Calibri" w:hAnsi="Verdana"/>
          <w:sz w:val="18"/>
          <w:szCs w:val="18"/>
          <w:lang w:eastAsia="zh-CN"/>
        </w:rPr>
        <w:t xml:space="preserve"> użytkowników) ……………………………. (należy podać nazwę licencji) - okres 12 miesięcy od podpisania umowy.</w:t>
      </w:r>
    </w:p>
    <w:p w14:paraId="3436D876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Cena netto: ...................... PLN </w:t>
      </w:r>
    </w:p>
    <w:p w14:paraId="371AE476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brutto: ..................... PLN</w:t>
      </w:r>
    </w:p>
    <w:bookmarkEnd w:id="0"/>
    <w:p w14:paraId="1DBB422F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14:paraId="33E6CB35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 xml:space="preserve">Cena netto za przedmiot zamówienia [suma a), b), c)]: ...................... PLN </w:t>
      </w:r>
    </w:p>
    <w:p w14:paraId="380E8AB1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Cena brutto za przedmiot zamówienia [suma a), b), c)]: ..................... PLN</w:t>
      </w:r>
    </w:p>
    <w:p w14:paraId="20EB8B5C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14:paraId="074E00D9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Słownie brutto: ...................................................................................................</w:t>
      </w:r>
    </w:p>
    <w:p w14:paraId="56832FB1" w14:textId="77777777" w:rsidR="006F48EB" w:rsidRPr="00CB1423" w:rsidRDefault="006F48EB" w:rsidP="006F48E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Powyższa cena zawiera podatek VAT w wysokości 23 % tj. .................. PLN</w:t>
      </w:r>
    </w:p>
    <w:p w14:paraId="01C96F3F" w14:textId="77777777" w:rsidR="006F48EB" w:rsidRPr="006F48EB" w:rsidRDefault="006F48EB" w:rsidP="006F48EB">
      <w:pPr>
        <w:suppressAutoHyphens/>
        <w:jc w:val="both"/>
        <w:rPr>
          <w:rFonts w:ascii="Verdana" w:eastAsia="Calibri" w:hAnsi="Verdana"/>
          <w:b/>
          <w:bCs/>
          <w:sz w:val="18"/>
          <w:szCs w:val="18"/>
          <w:highlight w:val="lightGray"/>
          <w:lang w:eastAsia="zh-CN"/>
        </w:rPr>
      </w:pPr>
    </w:p>
    <w:p w14:paraId="6D4255A3" w14:textId="77777777" w:rsidR="006F48EB" w:rsidRPr="000E6E31" w:rsidRDefault="006F48EB" w:rsidP="006F48EB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4DC44D5" w14:textId="77777777" w:rsidR="006F48EB" w:rsidRPr="000E6E31" w:rsidRDefault="006F48EB" w:rsidP="006F48E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149581A" w14:textId="022C4C79" w:rsidR="006F48EB" w:rsidRDefault="006F48EB" w:rsidP="006F48E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b/>
          <w:sz w:val="18"/>
          <w:szCs w:val="18"/>
        </w:rPr>
        <w:t xml:space="preserve">Termin realizacji zamówienia: </w:t>
      </w:r>
      <w:r>
        <w:rPr>
          <w:rFonts w:ascii="Verdana" w:hAnsi="Verdana"/>
          <w:b/>
          <w:sz w:val="18"/>
          <w:szCs w:val="18"/>
        </w:rPr>
        <w:t>przekazanie licencji nie wcześniej niż 01.11.202</w:t>
      </w:r>
      <w:r w:rsidR="00A07BEC">
        <w:rPr>
          <w:rFonts w:ascii="Verdana" w:hAnsi="Verdana"/>
          <w:b/>
          <w:sz w:val="18"/>
          <w:szCs w:val="18"/>
        </w:rPr>
        <w:t xml:space="preserve">6 </w:t>
      </w:r>
      <w:r>
        <w:rPr>
          <w:rFonts w:ascii="Verdana" w:hAnsi="Verdana"/>
          <w:b/>
          <w:sz w:val="18"/>
          <w:szCs w:val="18"/>
        </w:rPr>
        <w:t>r.</w:t>
      </w:r>
    </w:p>
    <w:p w14:paraId="65C5A42D" w14:textId="77777777" w:rsidR="006F48EB" w:rsidRPr="000E6E31" w:rsidRDefault="006F48EB" w:rsidP="006F48E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b/>
          <w:sz w:val="18"/>
          <w:szCs w:val="18"/>
        </w:rPr>
        <w:lastRenderedPageBreak/>
        <w:t>Okres obowiązywania umowy:</w:t>
      </w:r>
      <w:r w:rsidRPr="000E6E31">
        <w:rPr>
          <w:rFonts w:ascii="Verdana" w:hAnsi="Verdana"/>
          <w:sz w:val="18"/>
          <w:szCs w:val="18"/>
        </w:rPr>
        <w:t xml:space="preserve"> </w:t>
      </w:r>
      <w:r w:rsidRPr="000E6E31">
        <w:rPr>
          <w:rFonts w:ascii="Verdana" w:hAnsi="Verdana"/>
          <w:b/>
          <w:bCs/>
          <w:sz w:val="18"/>
          <w:szCs w:val="18"/>
        </w:rPr>
        <w:t>12 miesięcy</w:t>
      </w:r>
      <w:r>
        <w:rPr>
          <w:rFonts w:ascii="Verdana" w:hAnsi="Verdana"/>
          <w:b/>
          <w:bCs/>
          <w:sz w:val="18"/>
          <w:szCs w:val="18"/>
        </w:rPr>
        <w:t xml:space="preserve"> od daty otrzymania licencji.</w:t>
      </w:r>
    </w:p>
    <w:p w14:paraId="6A383E2B" w14:textId="77777777" w:rsidR="006F48EB" w:rsidRDefault="006F48EB" w:rsidP="006F48E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0AB5E013" w14:textId="77777777" w:rsidR="006F48EB" w:rsidRPr="000E6E31" w:rsidRDefault="006F48EB" w:rsidP="006F48E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E6E31">
        <w:rPr>
          <w:rFonts w:ascii="Verdana" w:hAnsi="Verdana"/>
          <w:b/>
          <w:sz w:val="18"/>
          <w:szCs w:val="18"/>
        </w:rPr>
        <w:t xml:space="preserve"> TAK/NIE</w:t>
      </w:r>
    </w:p>
    <w:p w14:paraId="7E61F451" w14:textId="77777777" w:rsidR="006F48EB" w:rsidRPr="00F5007D" w:rsidRDefault="006F48EB" w:rsidP="006F48E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5007D">
        <w:rPr>
          <w:rFonts w:ascii="Verdana" w:hAnsi="Verdana"/>
          <w:b/>
          <w:sz w:val="18"/>
          <w:szCs w:val="18"/>
        </w:rPr>
        <w:t xml:space="preserve">Termin płatności: </w:t>
      </w:r>
      <w:r w:rsidRPr="00F5007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EE6C934" w14:textId="77777777" w:rsidR="006F48EB" w:rsidRDefault="006F48EB" w:rsidP="006F48EB">
      <w:pPr>
        <w:autoSpaceDE w:val="0"/>
        <w:autoSpaceDN w:val="0"/>
        <w:adjustRightInd w:val="0"/>
        <w:spacing w:after="153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6C19A72" w14:textId="77777777" w:rsidR="006F48EB" w:rsidRPr="000E6E31" w:rsidRDefault="006F48EB" w:rsidP="006F48EB">
      <w:pPr>
        <w:autoSpaceDE w:val="0"/>
        <w:autoSpaceDN w:val="0"/>
        <w:adjustRightInd w:val="0"/>
        <w:spacing w:after="153"/>
        <w:jc w:val="both"/>
        <w:rPr>
          <w:rFonts w:ascii="Verdana" w:eastAsia="Calibri" w:hAnsi="Verdana"/>
          <w:strike/>
          <w:color w:val="000000"/>
          <w:sz w:val="18"/>
          <w:szCs w:val="18"/>
          <w:lang w:eastAsia="en-US"/>
        </w:rPr>
      </w:pPr>
      <w:r w:rsidRPr="000E6E3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C4ED6FE" w14:textId="77777777" w:rsidR="006F48EB" w:rsidRPr="000E6E31" w:rsidRDefault="006F48EB" w:rsidP="006F48E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E6E3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79A7E01" w14:textId="77777777" w:rsidR="006F48EB" w:rsidRPr="000E6E31" w:rsidRDefault="006F48EB" w:rsidP="006F48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E6E31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E6E31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E6E3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CE0BAE4" w14:textId="77777777" w:rsidR="006F48EB" w:rsidRPr="000E6E31" w:rsidRDefault="006F48EB" w:rsidP="006F48E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6E7E18" w14:textId="77777777" w:rsidR="006F48EB" w:rsidRPr="000E6E31" w:rsidRDefault="006F48EB" w:rsidP="006F48E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E6E3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E81A36" w14:textId="77777777" w:rsidR="006F48EB" w:rsidRPr="000E6E31" w:rsidRDefault="006F48EB" w:rsidP="006F48E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E6E3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426C00" w14:textId="77777777" w:rsidR="006F48EB" w:rsidRPr="000E6E31" w:rsidRDefault="006F48EB" w:rsidP="006F48E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48EB" w:rsidRPr="000E6E31" w14:paraId="7232298B" w14:textId="77777777" w:rsidTr="00D855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6026E" w14:textId="77777777" w:rsidR="006F48EB" w:rsidRPr="000E6E31" w:rsidRDefault="006F48EB" w:rsidP="00D855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82C47" w14:textId="77777777" w:rsidR="006F48EB" w:rsidRPr="000E6E31" w:rsidRDefault="006F48EB" w:rsidP="00D855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E974C13" w14:textId="77777777" w:rsidR="006F48EB" w:rsidRPr="000E6E31" w:rsidRDefault="006F48EB" w:rsidP="00D855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E5C27" w14:textId="77777777" w:rsidR="006F48EB" w:rsidRPr="000E6E31" w:rsidRDefault="006F48EB" w:rsidP="00D855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Nazwa podwykonawcy</w:t>
            </w:r>
            <w:r w:rsidRPr="000E6E3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F48EB" w:rsidRPr="000E6E31" w14:paraId="64E5E53F" w14:textId="77777777" w:rsidTr="00D855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0B090" w14:textId="77777777" w:rsidR="006F48EB" w:rsidRPr="000E6E31" w:rsidRDefault="006F48EB" w:rsidP="00D855B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2298D" w14:textId="77777777" w:rsidR="006F48EB" w:rsidRPr="000E6E31" w:rsidRDefault="006F48EB" w:rsidP="00D855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0EAA0" w14:textId="77777777" w:rsidR="006F48EB" w:rsidRPr="000E6E31" w:rsidRDefault="006F48EB" w:rsidP="00D855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F48EB" w:rsidRPr="000E6E31" w14:paraId="26E64DD4" w14:textId="77777777" w:rsidTr="00D855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89C18" w14:textId="77777777" w:rsidR="006F48EB" w:rsidRPr="000E6E31" w:rsidRDefault="006F48EB" w:rsidP="00D855B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92860" w14:textId="77777777" w:rsidR="006F48EB" w:rsidRPr="000E6E31" w:rsidRDefault="006F48EB" w:rsidP="00D855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EB4AE" w14:textId="77777777" w:rsidR="006F48EB" w:rsidRPr="000E6E31" w:rsidRDefault="006F48EB" w:rsidP="00D855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C4496F4" w14:textId="77777777" w:rsidR="006F48EB" w:rsidRPr="000E6E31" w:rsidRDefault="006F48EB" w:rsidP="006F48E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E5FFFC9" w14:textId="77777777" w:rsidR="006F48EB" w:rsidRPr="000E6E31" w:rsidRDefault="006F48EB" w:rsidP="006F48EB">
      <w:pPr>
        <w:pStyle w:val="Nagwek1"/>
        <w:rPr>
          <w:rFonts w:ascii="Verdana" w:hAnsi="Verdana" w:cs="Times New Roman"/>
          <w:sz w:val="18"/>
          <w:szCs w:val="18"/>
        </w:rPr>
      </w:pPr>
      <w:r w:rsidRPr="000E6E31">
        <w:rPr>
          <w:rFonts w:ascii="Verdana" w:hAnsi="Verdana" w:cs="Times New Roman"/>
          <w:sz w:val="18"/>
          <w:szCs w:val="18"/>
        </w:rPr>
        <w:tab/>
        <w:t>Imię i Nazwisko</w:t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</w:p>
    <w:p w14:paraId="63E48048" w14:textId="77777777" w:rsidR="006F48EB" w:rsidRPr="000E6E31" w:rsidRDefault="006F48EB" w:rsidP="006F48E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E6E31">
        <w:rPr>
          <w:rFonts w:ascii="Verdana" w:hAnsi="Verdana"/>
          <w:sz w:val="18"/>
          <w:szCs w:val="18"/>
        </w:rPr>
        <w:tab/>
      </w:r>
      <w:r w:rsidRPr="000E6E31">
        <w:rPr>
          <w:rFonts w:ascii="Verdana" w:hAnsi="Verdana"/>
          <w:sz w:val="18"/>
          <w:szCs w:val="18"/>
        </w:rPr>
        <w:tab/>
        <w:t xml:space="preserve"> </w:t>
      </w:r>
    </w:p>
    <w:p w14:paraId="501A482F" w14:textId="77777777" w:rsidR="006F48EB" w:rsidRPr="000E6E31" w:rsidRDefault="006F48EB" w:rsidP="006F48E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E6E31">
        <w:rPr>
          <w:rFonts w:ascii="Verdana" w:hAnsi="Verdana"/>
          <w:sz w:val="18"/>
          <w:szCs w:val="18"/>
        </w:rPr>
        <w:tab/>
      </w:r>
      <w:r w:rsidRPr="000E6E31">
        <w:rPr>
          <w:rFonts w:ascii="Verdana" w:hAnsi="Verdana"/>
          <w:sz w:val="18"/>
          <w:szCs w:val="18"/>
        </w:rPr>
        <w:tab/>
        <w:t xml:space="preserve"> </w:t>
      </w:r>
    </w:p>
    <w:p w14:paraId="1B5020D9" w14:textId="77777777" w:rsidR="006F48EB" w:rsidRPr="000E6E31" w:rsidRDefault="006F48EB" w:rsidP="006F48E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E6E31">
        <w:rPr>
          <w:rFonts w:ascii="Verdana" w:hAnsi="Verdana"/>
          <w:sz w:val="18"/>
          <w:szCs w:val="18"/>
        </w:rPr>
        <w:t>ych</w:t>
      </w:r>
      <w:proofErr w:type="spellEnd"/>
      <w:r w:rsidRPr="000E6E31">
        <w:rPr>
          <w:rFonts w:ascii="Verdana" w:hAnsi="Verdana"/>
          <w:sz w:val="18"/>
          <w:szCs w:val="18"/>
        </w:rPr>
        <w:t>) dokumentu(ów)</w:t>
      </w:r>
    </w:p>
    <w:p w14:paraId="6C08DC47" w14:textId="77777777" w:rsidR="006F48EB" w:rsidRPr="000E6E31" w:rsidRDefault="006F48EB" w:rsidP="006F48EB">
      <w:p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F77985" w14:textId="77777777" w:rsidR="006F48EB" w:rsidRPr="000E6E31" w:rsidRDefault="006F48EB" w:rsidP="006F48E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załącznikami do niniejszej oferty są:</w:t>
      </w:r>
    </w:p>
    <w:p w14:paraId="72FDA22E" w14:textId="77777777" w:rsidR="006F48EB" w:rsidRPr="000E6E31" w:rsidRDefault="006F48EB" w:rsidP="006F48EB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……………………………………………………………………………………….</w:t>
      </w:r>
    </w:p>
    <w:p w14:paraId="0743A7C4" w14:textId="77777777" w:rsidR="006F48EB" w:rsidRPr="000E6E31" w:rsidRDefault="006F48EB" w:rsidP="006F48EB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…………………………………………..……………………………………………</w:t>
      </w:r>
    </w:p>
    <w:p w14:paraId="4987B0CA" w14:textId="77777777" w:rsidR="006F48EB" w:rsidRPr="000E6E31" w:rsidRDefault="006F48EB" w:rsidP="006F48EB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75962420" w14:textId="77777777" w:rsidR="006F48EB" w:rsidRPr="000E6E31" w:rsidRDefault="006F48EB" w:rsidP="006F48EB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BF4CB4D" w14:textId="77777777" w:rsidR="006F48EB" w:rsidRPr="000E6E31" w:rsidRDefault="006F48EB" w:rsidP="006F48EB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…………………………………………..……………………………………………</w:t>
      </w:r>
    </w:p>
    <w:p w14:paraId="1927FD33" w14:textId="77777777" w:rsidR="006F48EB" w:rsidRPr="000E6E31" w:rsidRDefault="006F48EB" w:rsidP="006F48EB">
      <w:pPr>
        <w:tabs>
          <w:tab w:val="left" w:pos="0"/>
        </w:tabs>
        <w:ind w:left="426" w:right="1"/>
        <w:contextualSpacing/>
        <w:jc w:val="center"/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en-US"/>
        </w:rPr>
      </w:pPr>
      <w:r w:rsidRPr="000E6E31"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</w:p>
    <w:p w14:paraId="2E295828" w14:textId="77777777" w:rsidR="006F48EB" w:rsidRPr="000E6E31" w:rsidRDefault="006F48EB" w:rsidP="006F48EB">
      <w:pPr>
        <w:jc w:val="center"/>
        <w:rPr>
          <w:rFonts w:ascii="Verdana" w:hAnsi="Verdana"/>
          <w:b/>
          <w:i/>
          <w:sz w:val="18"/>
          <w:szCs w:val="18"/>
        </w:rPr>
      </w:pPr>
      <w:r w:rsidRPr="000E6E31"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en-US"/>
        </w:rPr>
        <w:t>podpisem elektronicznym lub podpisem zaufanym lub elektronicznym podpisem osobistym</w:t>
      </w:r>
    </w:p>
    <w:p w14:paraId="0327CD14" w14:textId="77777777" w:rsidR="006F48EB" w:rsidRPr="000E6E31" w:rsidRDefault="006F48EB" w:rsidP="006F48EB">
      <w:pPr>
        <w:jc w:val="right"/>
        <w:rPr>
          <w:rFonts w:ascii="Verdana" w:hAnsi="Verdana"/>
          <w:sz w:val="18"/>
          <w:szCs w:val="18"/>
        </w:rPr>
      </w:pPr>
    </w:p>
    <w:p w14:paraId="141E421E" w14:textId="77777777" w:rsidR="00FE545C" w:rsidRPr="006F48EB" w:rsidRDefault="00FE545C" w:rsidP="006F48EB"/>
    <w:sectPr w:rsidR="00FE545C" w:rsidRPr="006F48EB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B88E0" w14:textId="77777777" w:rsidR="008763BD" w:rsidRDefault="008763BD">
      <w:r>
        <w:separator/>
      </w:r>
    </w:p>
  </w:endnote>
  <w:endnote w:type="continuationSeparator" w:id="0">
    <w:p w14:paraId="2B5E526D" w14:textId="77777777" w:rsidR="008763BD" w:rsidRDefault="00876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CBA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70A14" w14:textId="77777777" w:rsidR="008763BD" w:rsidRDefault="008763BD">
      <w:r>
        <w:separator/>
      </w:r>
    </w:p>
  </w:footnote>
  <w:footnote w:type="continuationSeparator" w:id="0">
    <w:p w14:paraId="629ED81E" w14:textId="77777777" w:rsidR="008763BD" w:rsidRDefault="00876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2CDF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218196D1" w14:textId="03D79542" w:rsidR="00140CF2" w:rsidRDefault="00140CF2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7659C0"/>
    <w:multiLevelType w:val="hybridMultilevel"/>
    <w:tmpl w:val="F57C15DE"/>
    <w:lvl w:ilvl="0" w:tplc="48CAD222">
      <w:start w:val="1"/>
      <w:numFmt w:val="lowerLetter"/>
      <w:lvlText w:val="%1)"/>
      <w:lvlJc w:val="left"/>
      <w:pPr>
        <w:ind w:left="2680" w:hanging="70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21AE5"/>
    <w:multiLevelType w:val="hybridMultilevel"/>
    <w:tmpl w:val="FDF8AE6A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71609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02688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6153438">
    <w:abstractNumId w:val="0"/>
  </w:num>
  <w:num w:numId="4" w16cid:durableId="1517309802">
    <w:abstractNumId w:val="4"/>
  </w:num>
  <w:num w:numId="5" w16cid:durableId="915579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59687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C74"/>
    <w:rsid w:val="00012286"/>
    <w:rsid w:val="00071738"/>
    <w:rsid w:val="00071CCC"/>
    <w:rsid w:val="0009324A"/>
    <w:rsid w:val="000B731D"/>
    <w:rsid w:val="000D6134"/>
    <w:rsid w:val="000E09C7"/>
    <w:rsid w:val="000F6589"/>
    <w:rsid w:val="00106636"/>
    <w:rsid w:val="00116EC6"/>
    <w:rsid w:val="00140CF2"/>
    <w:rsid w:val="00144F24"/>
    <w:rsid w:val="001801DD"/>
    <w:rsid w:val="001B082D"/>
    <w:rsid w:val="001D4612"/>
    <w:rsid w:val="001F1E97"/>
    <w:rsid w:val="00207E98"/>
    <w:rsid w:val="00234005"/>
    <w:rsid w:val="002723B0"/>
    <w:rsid w:val="002B0C61"/>
    <w:rsid w:val="002F2688"/>
    <w:rsid w:val="00315A4A"/>
    <w:rsid w:val="0035099C"/>
    <w:rsid w:val="003D3E07"/>
    <w:rsid w:val="00413516"/>
    <w:rsid w:val="00414938"/>
    <w:rsid w:val="004733F1"/>
    <w:rsid w:val="004B0490"/>
    <w:rsid w:val="004B0C74"/>
    <w:rsid w:val="004B7300"/>
    <w:rsid w:val="004C6753"/>
    <w:rsid w:val="004F4E1E"/>
    <w:rsid w:val="00513CB2"/>
    <w:rsid w:val="00595C87"/>
    <w:rsid w:val="005D2C65"/>
    <w:rsid w:val="005E6D94"/>
    <w:rsid w:val="0063384F"/>
    <w:rsid w:val="00643C6F"/>
    <w:rsid w:val="00646202"/>
    <w:rsid w:val="0065290F"/>
    <w:rsid w:val="0065531A"/>
    <w:rsid w:val="006815F6"/>
    <w:rsid w:val="006C4FEB"/>
    <w:rsid w:val="006F48EB"/>
    <w:rsid w:val="007473C8"/>
    <w:rsid w:val="007748F0"/>
    <w:rsid w:val="00783EEC"/>
    <w:rsid w:val="007A4321"/>
    <w:rsid w:val="007E77FA"/>
    <w:rsid w:val="00804CCF"/>
    <w:rsid w:val="008268BC"/>
    <w:rsid w:val="00833933"/>
    <w:rsid w:val="00853083"/>
    <w:rsid w:val="008763BD"/>
    <w:rsid w:val="00877C7E"/>
    <w:rsid w:val="008A1DDA"/>
    <w:rsid w:val="008B2F0C"/>
    <w:rsid w:val="008B4928"/>
    <w:rsid w:val="008D2AB8"/>
    <w:rsid w:val="008F1C66"/>
    <w:rsid w:val="00920110"/>
    <w:rsid w:val="00970FE4"/>
    <w:rsid w:val="00976B88"/>
    <w:rsid w:val="00A0022B"/>
    <w:rsid w:val="00A07BEC"/>
    <w:rsid w:val="00A244C7"/>
    <w:rsid w:val="00A346FE"/>
    <w:rsid w:val="00A424C2"/>
    <w:rsid w:val="00A47B4D"/>
    <w:rsid w:val="00A83018"/>
    <w:rsid w:val="00AD0927"/>
    <w:rsid w:val="00AD45A5"/>
    <w:rsid w:val="00B0194E"/>
    <w:rsid w:val="00B774DC"/>
    <w:rsid w:val="00BC105E"/>
    <w:rsid w:val="00BD24B6"/>
    <w:rsid w:val="00C145CA"/>
    <w:rsid w:val="00C722C3"/>
    <w:rsid w:val="00C734B4"/>
    <w:rsid w:val="00C969A6"/>
    <w:rsid w:val="00CA7D36"/>
    <w:rsid w:val="00D076AC"/>
    <w:rsid w:val="00D20892"/>
    <w:rsid w:val="00D24208"/>
    <w:rsid w:val="00D25EC2"/>
    <w:rsid w:val="00D60C38"/>
    <w:rsid w:val="00D66893"/>
    <w:rsid w:val="00D73E3A"/>
    <w:rsid w:val="00D90ACB"/>
    <w:rsid w:val="00DB1D6E"/>
    <w:rsid w:val="00DC1500"/>
    <w:rsid w:val="00DF5B6E"/>
    <w:rsid w:val="00E07A15"/>
    <w:rsid w:val="00E44371"/>
    <w:rsid w:val="00E7034B"/>
    <w:rsid w:val="00E805A8"/>
    <w:rsid w:val="00E949B0"/>
    <w:rsid w:val="00EC454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1571EE"/>
  <w15:chartTrackingRefBased/>
  <w15:docId w15:val="{53C46B3F-2074-4591-AD35-6158478B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AkapitzlistZnak">
    <w:name w:val="Akapit z listą Znak"/>
    <w:aliases w:val="Akapit z listą3 Znak,Akapit z listą2 Znak,Wypunktowanie Znak,L1 Znak,Numerowanie Znak,Akapit z listą5 Znak,T_SZ_List Paragraph Znak,normalny tekst Znak,Preambuła Znak,CW_Lista Znak,Akapit z listą31 Znak,Jasna lista — akcent 51 Znak"/>
    <w:link w:val="Akapitzlist"/>
    <w:uiPriority w:val="34"/>
    <w:locked/>
    <w:rsid w:val="002F2688"/>
  </w:style>
  <w:style w:type="paragraph" w:styleId="Akapitzlist">
    <w:name w:val="List Paragraph"/>
    <w:aliases w:val="Akapit z listą3,Akapit z listą2,Wypunktowanie,L1,Numerowanie,Akapit z listą5,T_SZ_List Paragraph,normalny tekst,Preambuła,CW_Lista,Akapit z listą31,Kolorowa lista — akcent 11,Jasna lista — akcent 51,Akapit z listą BS"/>
    <w:basedOn w:val="Normalny"/>
    <w:link w:val="AkapitzlistZnak"/>
    <w:uiPriority w:val="34"/>
    <w:qFormat/>
    <w:rsid w:val="002F2688"/>
    <w:pPr>
      <w:spacing w:after="200"/>
      <w:ind w:left="720"/>
      <w:contextualSpacing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2F2688"/>
    <w:rPr>
      <w:rFonts w:ascii="Aptos" w:eastAsia="Aptos" w:hAnsi="Aptos"/>
      <w:sz w:val="24"/>
      <w:szCs w:val="24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4721B-6B99-48B0-B4CE-550D3FFF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770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2026-09-29T13:12:00Z</cp:lastPrinted>
  <dcterms:created xsi:type="dcterms:W3CDTF">2026-10-08T12:27:00Z</dcterms:created>
  <dcterms:modified xsi:type="dcterms:W3CDTF">2026-10-08T12:27:00Z</dcterms:modified>
</cp:coreProperties>
</file>