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226585BD" w:rsidR="006716F9" w:rsidRPr="00791ED5" w:rsidRDefault="006716F9" w:rsidP="009302BB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2D6251">
        <w:rPr>
          <w:rFonts w:eastAsia="Times New Roman" w:cs="Calibri"/>
          <w:b/>
          <w:lang w:eastAsia="pl-PL"/>
        </w:rPr>
        <w:t>d</w:t>
      </w:r>
      <w:r w:rsidR="002D6251" w:rsidRPr="002D6251">
        <w:rPr>
          <w:rFonts w:eastAsia="Times New Roman" w:cs="Calibri"/>
          <w:b/>
          <w:lang w:eastAsia="pl-PL"/>
        </w:rPr>
        <w:t>ostawa licencji edukacyjnych w formie subskrypcji obejmujących oprogramowanie GIS</w:t>
      </w:r>
      <w:r w:rsidR="00B23745" w:rsidRPr="00B23745">
        <w:rPr>
          <w:rFonts w:eastAsia="Times New Roman" w:cs="Calibri"/>
          <w:b/>
          <w:lang w:eastAsia="pl-PL"/>
        </w:rPr>
        <w:t>-  KC-DE-zp.25.</w:t>
      </w:r>
      <w:r w:rsidR="002D6251">
        <w:rPr>
          <w:rFonts w:eastAsia="Times New Roman" w:cs="Calibri"/>
          <w:b/>
          <w:lang w:eastAsia="pl-PL"/>
        </w:rPr>
        <w:t>498</w:t>
      </w:r>
      <w:r w:rsidR="00B23745" w:rsidRPr="00B23745">
        <w:rPr>
          <w:rFonts w:eastAsia="Times New Roman" w:cs="Calibri"/>
          <w:b/>
          <w:lang w:eastAsia="pl-PL"/>
        </w:rPr>
        <w:t>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6B125728" w14:textId="77777777" w:rsidR="00B650D3" w:rsidRPr="00B650D3" w:rsidRDefault="00B650D3" w:rsidP="00B650D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9A6946A" w14:textId="77777777" w:rsidR="00B650D3" w:rsidRPr="00B650D3" w:rsidRDefault="00B650D3" w:rsidP="00B650D3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46987C27" w14:textId="77777777" w:rsidR="00B650D3" w:rsidRPr="00B650D3" w:rsidRDefault="00B650D3" w:rsidP="00B650D3">
      <w:pPr>
        <w:widowControl w:val="0"/>
        <w:spacing w:after="0" w:line="240" w:lineRule="auto"/>
        <w:ind w:left="720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albo</w:t>
      </w:r>
    </w:p>
    <w:p w14:paraId="77E76D06" w14:textId="392B692C" w:rsidR="006716F9" w:rsidRPr="00B650D3" w:rsidRDefault="00B650D3" w:rsidP="0031244E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044E70B3" w14:textId="77777777" w:rsid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52FE4E6" w14:textId="77777777" w:rsidR="008F7FE3" w:rsidRPr="006716F9" w:rsidRDefault="008F7FE3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</w:p>
    <w:p w14:paraId="50463DB2" w14:textId="77777777" w:rsidR="006716F9" w:rsidRPr="006716F9" w:rsidRDefault="006716F9" w:rsidP="008F7FE3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Default="006716F9" w:rsidP="008F7FE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31861" w14:textId="77777777" w:rsidR="00791D3E" w:rsidRDefault="00791D3E" w:rsidP="0038231F">
      <w:pPr>
        <w:spacing w:after="0" w:line="240" w:lineRule="auto"/>
      </w:pPr>
      <w:r>
        <w:separator/>
      </w:r>
    </w:p>
  </w:endnote>
  <w:endnote w:type="continuationSeparator" w:id="0">
    <w:p w14:paraId="36C8BEFA" w14:textId="77777777" w:rsidR="00791D3E" w:rsidRDefault="00791D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7E146" w14:textId="77777777" w:rsidR="009F46DE" w:rsidRDefault="009F46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5B71F" w14:textId="77777777" w:rsidR="009F46DE" w:rsidRDefault="009F46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2CD16" w14:textId="77777777" w:rsidR="00791D3E" w:rsidRDefault="00791D3E" w:rsidP="0038231F">
      <w:pPr>
        <w:spacing w:after="0" w:line="240" w:lineRule="auto"/>
      </w:pPr>
      <w:r>
        <w:separator/>
      </w:r>
    </w:p>
  </w:footnote>
  <w:footnote w:type="continuationSeparator" w:id="0">
    <w:p w14:paraId="2146E3B7" w14:textId="77777777" w:rsidR="00791D3E" w:rsidRDefault="00791D3E" w:rsidP="0038231F">
      <w:pPr>
        <w:spacing w:after="0" w:line="240" w:lineRule="auto"/>
      </w:pPr>
      <w:r>
        <w:continuationSeparator/>
      </w:r>
    </w:p>
  </w:footnote>
  <w:footnote w:id="1">
    <w:p w14:paraId="3A52DDE0" w14:textId="77777777" w:rsidR="00B650D3" w:rsidRPr="004C0377" w:rsidRDefault="00B650D3" w:rsidP="00B650D3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4C0377">
        <w:rPr>
          <w:rFonts w:ascii="Tahoma" w:hAnsi="Tahoma" w:cs="Tahoma"/>
          <w:sz w:val="16"/>
          <w:szCs w:val="16"/>
        </w:rPr>
        <w:t>Pzp</w:t>
      </w:r>
      <w:proofErr w:type="spellEnd"/>
      <w:r w:rsidRPr="004C0377">
        <w:rPr>
          <w:rFonts w:ascii="Tahoma" w:hAnsi="Tahoma" w:cs="Tahoma"/>
          <w:sz w:val="16"/>
          <w:szCs w:val="16"/>
        </w:rPr>
        <w:t>.</w:t>
      </w:r>
    </w:p>
  </w:footnote>
  <w:footnote w:id="2">
    <w:p w14:paraId="1816B9FC" w14:textId="77777777" w:rsidR="00B650D3" w:rsidRDefault="00B650D3" w:rsidP="00B650D3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FB7C6" w14:textId="77777777" w:rsidR="009F46DE" w:rsidRDefault="009F46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4B741992" w:rsidR="00310400" w:rsidRDefault="00310400" w:rsidP="00310400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E8DE7" w14:textId="77777777" w:rsidR="009F46DE" w:rsidRDefault="009F46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9"/>
  </w:num>
  <w:num w:numId="2" w16cid:durableId="551354493">
    <w:abstractNumId w:val="0"/>
  </w:num>
  <w:num w:numId="3" w16cid:durableId="1479763144">
    <w:abstractNumId w:val="8"/>
  </w:num>
  <w:num w:numId="4" w16cid:durableId="29258309">
    <w:abstractNumId w:val="11"/>
  </w:num>
  <w:num w:numId="5" w16cid:durableId="1958415347">
    <w:abstractNumId w:val="10"/>
  </w:num>
  <w:num w:numId="6" w16cid:durableId="2108307959">
    <w:abstractNumId w:val="7"/>
  </w:num>
  <w:num w:numId="7" w16cid:durableId="1651134948">
    <w:abstractNumId w:val="1"/>
  </w:num>
  <w:num w:numId="8" w16cid:durableId="1171211925">
    <w:abstractNumId w:val="4"/>
  </w:num>
  <w:num w:numId="9" w16cid:durableId="1605533012">
    <w:abstractNumId w:val="3"/>
  </w:num>
  <w:num w:numId="10" w16cid:durableId="1791705871">
    <w:abstractNumId w:val="6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705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3C75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83A29"/>
    <w:rsid w:val="001902D2"/>
    <w:rsid w:val="001A1A3E"/>
    <w:rsid w:val="001B1CDE"/>
    <w:rsid w:val="001C6945"/>
    <w:rsid w:val="001E442A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76673"/>
    <w:rsid w:val="002826A4"/>
    <w:rsid w:val="00284368"/>
    <w:rsid w:val="00290B01"/>
    <w:rsid w:val="00292198"/>
    <w:rsid w:val="00294378"/>
    <w:rsid w:val="002A4A20"/>
    <w:rsid w:val="002B12CB"/>
    <w:rsid w:val="002B2AD9"/>
    <w:rsid w:val="002B4EFF"/>
    <w:rsid w:val="002C1C7B"/>
    <w:rsid w:val="002C4948"/>
    <w:rsid w:val="002D6251"/>
    <w:rsid w:val="002E641A"/>
    <w:rsid w:val="002F44D7"/>
    <w:rsid w:val="003000E5"/>
    <w:rsid w:val="00303737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435F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85799"/>
    <w:rsid w:val="00494DB9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939CD"/>
    <w:rsid w:val="005B284B"/>
    <w:rsid w:val="005C0F91"/>
    <w:rsid w:val="005C39CA"/>
    <w:rsid w:val="005E176A"/>
    <w:rsid w:val="0061041D"/>
    <w:rsid w:val="006213A2"/>
    <w:rsid w:val="0063035C"/>
    <w:rsid w:val="00634311"/>
    <w:rsid w:val="00641874"/>
    <w:rsid w:val="00647F57"/>
    <w:rsid w:val="00652EED"/>
    <w:rsid w:val="0065531A"/>
    <w:rsid w:val="0066449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D3E"/>
    <w:rsid w:val="00791ED5"/>
    <w:rsid w:val="007936D6"/>
    <w:rsid w:val="007961C8"/>
    <w:rsid w:val="007A3236"/>
    <w:rsid w:val="007B01C8"/>
    <w:rsid w:val="007B6E72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E6E78"/>
    <w:rsid w:val="008F3B4E"/>
    <w:rsid w:val="008F7FE3"/>
    <w:rsid w:val="0091264E"/>
    <w:rsid w:val="009301A2"/>
    <w:rsid w:val="009302BB"/>
    <w:rsid w:val="00941C8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B4367"/>
    <w:rsid w:val="009C4044"/>
    <w:rsid w:val="009C7756"/>
    <w:rsid w:val="009F3075"/>
    <w:rsid w:val="009F46DE"/>
    <w:rsid w:val="00A15F7E"/>
    <w:rsid w:val="00A166B0"/>
    <w:rsid w:val="00A168EA"/>
    <w:rsid w:val="00A22DCF"/>
    <w:rsid w:val="00A23775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0194E"/>
    <w:rsid w:val="00B13A2A"/>
    <w:rsid w:val="00B15219"/>
    <w:rsid w:val="00B15FD3"/>
    <w:rsid w:val="00B23745"/>
    <w:rsid w:val="00B34079"/>
    <w:rsid w:val="00B35169"/>
    <w:rsid w:val="00B572DC"/>
    <w:rsid w:val="00B650D3"/>
    <w:rsid w:val="00B758CB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1E5"/>
    <w:rsid w:val="00C85DAD"/>
    <w:rsid w:val="00CA54B8"/>
    <w:rsid w:val="00CB5CA5"/>
    <w:rsid w:val="00CD0851"/>
    <w:rsid w:val="00CF701B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C2B0C"/>
    <w:rsid w:val="00DD146A"/>
    <w:rsid w:val="00DD3CC6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571"/>
    <w:rsid w:val="00F058AC"/>
    <w:rsid w:val="00F05C2D"/>
    <w:rsid w:val="00F258ED"/>
    <w:rsid w:val="00F31CCD"/>
    <w:rsid w:val="00F35766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  <w:rsid w:val="00FF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Justyna Domino</cp:lastModifiedBy>
  <cp:revision>2</cp:revision>
  <cp:lastPrinted>2026-09-29T10:22:00Z</cp:lastPrinted>
  <dcterms:created xsi:type="dcterms:W3CDTF">2026-10-08T09:18:00Z</dcterms:created>
  <dcterms:modified xsi:type="dcterms:W3CDTF">2026-10-08T09:18:00Z</dcterms:modified>
</cp:coreProperties>
</file>