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31F9A" w:rsidRPr="00331F9A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31F9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31F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2026 r.(2)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31F9A" w:rsidRPr="00A2540E" w:rsidTr="008D6579">
        <w:tc>
          <w:tcPr>
            <w:tcW w:w="2269" w:type="dxa"/>
            <w:shd w:val="clear" w:color="auto" w:fill="auto"/>
          </w:tcPr>
          <w:p w:rsidR="00331F9A" w:rsidRPr="00A2540E" w:rsidRDefault="00331F9A" w:rsidP="008D65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1F9A" w:rsidRPr="00A2540E" w:rsidRDefault="00331F9A" w:rsidP="008D65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31F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FER.271.21.2026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31F9A" w:rsidRPr="00331F9A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31F9A" w:rsidRPr="00331F9A">
        <w:rPr>
          <w:rFonts w:ascii="Arial" w:hAnsi="Arial" w:cs="Arial"/>
          <w:sz w:val="24"/>
          <w:szCs w:val="24"/>
        </w:rPr>
        <w:t>(t.j.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331F9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31F9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C4C" w:rsidRDefault="00BD4C4C" w:rsidP="00025386">
      <w:pPr>
        <w:spacing w:after="0" w:line="240" w:lineRule="auto"/>
      </w:pPr>
      <w:r>
        <w:separator/>
      </w:r>
    </w:p>
  </w:endnote>
  <w:endnote w:type="continuationSeparator" w:id="1">
    <w:p w:rsidR="00BD4C4C" w:rsidRDefault="00BD4C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F9A" w:rsidRDefault="00331F9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8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8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F9A" w:rsidRDefault="00331F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C4C" w:rsidRDefault="00BD4C4C" w:rsidP="00025386">
      <w:pPr>
        <w:spacing w:after="0" w:line="240" w:lineRule="auto"/>
      </w:pPr>
      <w:r>
        <w:separator/>
      </w:r>
    </w:p>
  </w:footnote>
  <w:footnote w:type="continuationSeparator" w:id="1">
    <w:p w:rsidR="00BD4C4C" w:rsidRDefault="00BD4C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F9A" w:rsidRDefault="00331F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F9A" w:rsidRDefault="00331F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F9A" w:rsidRDefault="00331F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1F9A"/>
    <w:rsid w:val="00025386"/>
    <w:rsid w:val="000423B9"/>
    <w:rsid w:val="00053927"/>
    <w:rsid w:val="00084786"/>
    <w:rsid w:val="0016158F"/>
    <w:rsid w:val="001C2314"/>
    <w:rsid w:val="00213980"/>
    <w:rsid w:val="0024648D"/>
    <w:rsid w:val="00331F9A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D4C4C"/>
    <w:rsid w:val="00BE3BCE"/>
    <w:rsid w:val="00CB29AC"/>
    <w:rsid w:val="00D03170"/>
    <w:rsid w:val="00D108E2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2026-10-08T11:18:00Z</cp:lastPrinted>
  <dcterms:created xsi:type="dcterms:W3CDTF">2026-10-08T11:17:00Z</dcterms:created>
  <dcterms:modified xsi:type="dcterms:W3CDTF">2026-10-08T11:18:00Z</dcterms:modified>
</cp:coreProperties>
</file>